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2FBB7AD9" w14:textId="617A4EAD" w:rsidR="002E12EC" w:rsidRPr="002E12EC" w:rsidRDefault="009420C4" w:rsidP="002E12EC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2E12EC" w:rsidRPr="002E12E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P</w:t>
            </w:r>
            <w:r w:rsidR="002E12E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AVILNIKA</w:t>
            </w:r>
          </w:p>
          <w:p w14:paraId="4664A0C9" w14:textId="43C7D4DF" w:rsidR="002E12EC" w:rsidRPr="002E12EC" w:rsidRDefault="002E12EC" w:rsidP="002E12EC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2E12E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 PRAVIMA I OBVEZAMA KORISNIKA STIPENDIJE </w:t>
            </w:r>
          </w:p>
          <w:p w14:paraId="1D792393" w14:textId="455AFAE9" w:rsidR="002E12EC" w:rsidRPr="002E12EC" w:rsidRDefault="002E12EC" w:rsidP="002E12EC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2E12E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OPĆINE SVETI JURAJ NA BREGU</w:t>
            </w:r>
          </w:p>
          <w:p w14:paraId="1C0D0A35" w14:textId="4B568F1A" w:rsidR="009420C4" w:rsidRPr="00FD6158" w:rsidRDefault="009420C4" w:rsidP="00FD6158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0F5F9B0" w:rsidR="009420C4" w:rsidRPr="00EE42D4" w:rsidRDefault="00AD4649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listopada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4E97B936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04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listopada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2E12EC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B75964"/>
    <w:rsid w:val="00B822C6"/>
    <w:rsid w:val="00BB0E99"/>
    <w:rsid w:val="00C55455"/>
    <w:rsid w:val="00EE42D4"/>
    <w:rsid w:val="00F40572"/>
    <w:rsid w:val="00F43CE3"/>
    <w:rsid w:val="00F63BED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14</cp:revision>
  <dcterms:created xsi:type="dcterms:W3CDTF">2023-10-10T13:05:00Z</dcterms:created>
  <dcterms:modified xsi:type="dcterms:W3CDTF">2026-10-01T04:55:00Z</dcterms:modified>
</cp:coreProperties>
</file>