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0"/>
        <w:gridCol w:w="2788"/>
        <w:gridCol w:w="3119"/>
      </w:tblGrid>
      <w:tr w:rsidR="009420C4" w:rsidRPr="00E01F3A" w14:paraId="338F062C" w14:textId="77777777" w:rsidTr="00C27960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463B48A6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6B5EEBF5" w14:textId="77777777" w:rsidR="009420C4" w:rsidRPr="00E01F3A" w:rsidRDefault="009420C4" w:rsidP="00C27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9420C4" w:rsidRPr="00E01F3A" w14:paraId="3B4D5976" w14:textId="77777777" w:rsidTr="00C27960">
        <w:trPr>
          <w:trHeight w:val="831"/>
        </w:trPr>
        <w:tc>
          <w:tcPr>
            <w:tcW w:w="3380" w:type="dxa"/>
          </w:tcPr>
          <w:p w14:paraId="10EC9C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1C0D0A35" w14:textId="3144565A" w:rsidR="009420C4" w:rsidRPr="00FD6158" w:rsidRDefault="009420C4" w:rsidP="00CD32A3">
            <w:pPr>
              <w:suppressAutoHyphens/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4F040B" w:rsidRP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ODLU</w:t>
            </w:r>
            <w:r w:rsidR="004F040B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KE</w:t>
            </w:r>
            <w:r w:rsidR="00CD32A3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O DODJELI JEDNOKRATNE NOVČANE NAGRADE ZA OSTVARENE IZNIMNE REZULTATE ZA ZAVRŠETAK STUDIJA</w:t>
            </w:r>
          </w:p>
        </w:tc>
      </w:tr>
      <w:tr w:rsidR="009420C4" w:rsidRPr="00E01F3A" w14:paraId="269907F2" w14:textId="77777777" w:rsidTr="00C27960">
        <w:tc>
          <w:tcPr>
            <w:tcW w:w="3380" w:type="dxa"/>
          </w:tcPr>
          <w:p w14:paraId="216DE54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10018D5E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9420C4" w:rsidRPr="00E01F3A" w14:paraId="740D717C" w14:textId="77777777" w:rsidTr="00C27960">
        <w:tc>
          <w:tcPr>
            <w:tcW w:w="3380" w:type="dxa"/>
          </w:tcPr>
          <w:p w14:paraId="57D29C9D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45CF1ABC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541871F" w14:textId="77777777" w:rsidR="009420C4" w:rsidRPr="00EE42D4" w:rsidRDefault="009420C4" w:rsidP="00C27960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E98E86" w14:textId="70F5F9B0" w:rsidR="009420C4" w:rsidRPr="00EE42D4" w:rsidRDefault="00AD4649" w:rsidP="009420C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 w:rsidR="00F63B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11C9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listopada</w:t>
            </w:r>
            <w:r w:rsidR="00C5545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9420C4"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9420C4" w:rsidRPr="00E01F3A" w14:paraId="59E026B2" w14:textId="77777777" w:rsidTr="00C27960">
        <w:tc>
          <w:tcPr>
            <w:tcW w:w="3380" w:type="dxa"/>
          </w:tcPr>
          <w:p w14:paraId="42C794D6" w14:textId="77777777" w:rsidR="009420C4" w:rsidRPr="00E01F3A" w:rsidDel="005D53AE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DA5BA11" w14:textId="77777777" w:rsidR="009420C4" w:rsidRPr="00E01F3A" w:rsidRDefault="009420C4" w:rsidP="00C27960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FE035C9" w14:textId="77777777" w:rsidTr="00C27960">
        <w:trPr>
          <w:trHeight w:val="522"/>
        </w:trPr>
        <w:tc>
          <w:tcPr>
            <w:tcW w:w="3380" w:type="dxa"/>
          </w:tcPr>
          <w:p w14:paraId="073952B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3D26ADA4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0E95A6AE" w14:textId="77777777" w:rsidTr="00C27960">
        <w:tc>
          <w:tcPr>
            <w:tcW w:w="3380" w:type="dxa"/>
          </w:tcPr>
          <w:p w14:paraId="277C2541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60AE02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DF90442" w14:textId="77777777" w:rsidTr="00C27960">
        <w:trPr>
          <w:trHeight w:val="2177"/>
        </w:trPr>
        <w:tc>
          <w:tcPr>
            <w:tcW w:w="3380" w:type="dxa"/>
          </w:tcPr>
          <w:p w14:paraId="1E28152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2BFB4D6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0F89366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9420C4" w:rsidRPr="00E01F3A" w14:paraId="4EE98ADE" w14:textId="77777777" w:rsidTr="00C27960">
        <w:tc>
          <w:tcPr>
            <w:tcW w:w="3380" w:type="dxa"/>
          </w:tcPr>
          <w:p w14:paraId="75252599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2D2065AE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789E4605" w14:textId="77777777" w:rsidTr="00C27960">
        <w:tc>
          <w:tcPr>
            <w:tcW w:w="3380" w:type="dxa"/>
          </w:tcPr>
          <w:p w14:paraId="70814B80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2B3A5A13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185B3041" w14:textId="77777777" w:rsidTr="00C27960">
        <w:tc>
          <w:tcPr>
            <w:tcW w:w="3380" w:type="dxa"/>
          </w:tcPr>
          <w:p w14:paraId="6AF113B7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D8E54E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47EBCFC0" w14:textId="77777777" w:rsidTr="00C27960">
        <w:tc>
          <w:tcPr>
            <w:tcW w:w="3380" w:type="dxa"/>
          </w:tcPr>
          <w:p w14:paraId="7D56F265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0B9E0328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9420C4" w:rsidRPr="00E01F3A" w14:paraId="5B7EEE8A" w14:textId="77777777" w:rsidTr="00C27960">
        <w:tc>
          <w:tcPr>
            <w:tcW w:w="3380" w:type="dxa"/>
          </w:tcPr>
          <w:p w14:paraId="3C8DD7C2" w14:textId="77777777" w:rsidR="009420C4" w:rsidRPr="00E01F3A" w:rsidRDefault="009420C4" w:rsidP="00C27960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289B139B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04BEAE3" w14:textId="77777777" w:rsidR="009420C4" w:rsidRPr="00E01F3A" w:rsidRDefault="009420C4" w:rsidP="00C27960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2F920970" w14:textId="77777777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1080D758" w14:textId="4E97B936" w:rsidR="009420C4" w:rsidRPr="00E01F3A" w:rsidRDefault="009420C4" w:rsidP="009420C4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04</w:t>
      </w:r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listopada</w:t>
      </w:r>
      <w:proofErr w:type="spellEnd"/>
      <w:r w:rsidR="00C55455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</w:t>
      </w:r>
      <w:r w:rsidR="00AD464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39D213A6" w14:textId="77777777" w:rsidR="009420C4" w:rsidRPr="00E01F3A" w:rsidRDefault="009420C4" w:rsidP="009420C4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4B48A87C" w14:textId="77777777" w:rsidR="00B75964" w:rsidRDefault="00B75964" w:rsidP="00B75964"/>
    <w:sectPr w:rsidR="00B75964" w:rsidSect="00742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0C4"/>
    <w:rsid w:val="001521C4"/>
    <w:rsid w:val="002E12EC"/>
    <w:rsid w:val="00431DD0"/>
    <w:rsid w:val="004F040B"/>
    <w:rsid w:val="00547FCA"/>
    <w:rsid w:val="005624F3"/>
    <w:rsid w:val="00566738"/>
    <w:rsid w:val="00594DA4"/>
    <w:rsid w:val="005C4BD2"/>
    <w:rsid w:val="00652B94"/>
    <w:rsid w:val="006B7031"/>
    <w:rsid w:val="007427C8"/>
    <w:rsid w:val="00792F03"/>
    <w:rsid w:val="008066F2"/>
    <w:rsid w:val="009420C4"/>
    <w:rsid w:val="00A11C9F"/>
    <w:rsid w:val="00AD4649"/>
    <w:rsid w:val="00B75964"/>
    <w:rsid w:val="00B822C6"/>
    <w:rsid w:val="00BB0E99"/>
    <w:rsid w:val="00C55455"/>
    <w:rsid w:val="00CD32A3"/>
    <w:rsid w:val="00EE42D4"/>
    <w:rsid w:val="00F40572"/>
    <w:rsid w:val="00F43CE3"/>
    <w:rsid w:val="00F63BED"/>
    <w:rsid w:val="00F75E51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2FD31"/>
  <w15:docId w15:val="{5E5DBD25-5CF4-438E-91B4-5D8100C1F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0C4"/>
    <w:pPr>
      <w:spacing w:after="200"/>
    </w:pPr>
    <w:rPr>
      <w:rFonts w:asciiTheme="minorHAnsi" w:hAnsiTheme="minorHAnsi" w:cstheme="min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Obrazac.dotx</Template>
  <TotalTime>66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16</cp:revision>
  <dcterms:created xsi:type="dcterms:W3CDTF">2023-10-10T13:05:00Z</dcterms:created>
  <dcterms:modified xsi:type="dcterms:W3CDTF">2026-10-01T05:47:00Z</dcterms:modified>
</cp:coreProperties>
</file>