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196CC3C4" w14:textId="3240676F" w:rsidR="004F040B" w:rsidRPr="004F040B" w:rsidRDefault="009420C4" w:rsidP="004F040B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4F040B"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</w:t>
            </w:r>
            <w:r w:rsid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KE</w:t>
            </w:r>
          </w:p>
          <w:p w14:paraId="1C0D0A35" w14:textId="2A94388F" w:rsidR="009420C4" w:rsidRPr="00FD6158" w:rsidRDefault="004F040B" w:rsidP="004F040B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 SUFINANCIRANJU PROGRAMA PRODUŽENOG BORAVKA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0F5F9B0" w:rsidR="009420C4" w:rsidRPr="00EE42D4" w:rsidRDefault="00AD4649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listopada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4E97B936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04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listopada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2E12EC"/>
    <w:rsid w:val="00431DD0"/>
    <w:rsid w:val="004F040B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B75964"/>
    <w:rsid w:val="00B822C6"/>
    <w:rsid w:val="00BB0E99"/>
    <w:rsid w:val="00C55455"/>
    <w:rsid w:val="00EE42D4"/>
    <w:rsid w:val="00F40572"/>
    <w:rsid w:val="00F43CE3"/>
    <w:rsid w:val="00F63BED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15</cp:revision>
  <dcterms:created xsi:type="dcterms:W3CDTF">2023-10-10T13:05:00Z</dcterms:created>
  <dcterms:modified xsi:type="dcterms:W3CDTF">2026-10-01T05:27:00Z</dcterms:modified>
</cp:coreProperties>
</file>