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9420C4" w:rsidRPr="00E01F3A" w14:paraId="338F062C" w14:textId="77777777" w:rsidTr="00C27960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463B48A6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6B5EEBF5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9420C4" w:rsidRPr="00E01F3A" w14:paraId="3B4D5976" w14:textId="77777777" w:rsidTr="00C27960">
        <w:trPr>
          <w:trHeight w:val="831"/>
        </w:trPr>
        <w:tc>
          <w:tcPr>
            <w:tcW w:w="3380" w:type="dxa"/>
          </w:tcPr>
          <w:p w14:paraId="10EC9C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214815E0" w14:textId="77777777" w:rsidR="00F8743F" w:rsidRDefault="00176BB7" w:rsidP="00F8743F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 w:rsidRPr="004F040B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ODLU</w:t>
            </w:r>
            <w:r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KE</w:t>
            </w:r>
            <w:r w:rsidR="00E33A89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="00F8743F" w:rsidRPr="00F8743F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O GROBLJU </w:t>
            </w:r>
          </w:p>
          <w:p w14:paraId="19E1746A" w14:textId="4E1F4933" w:rsidR="00F8743F" w:rsidRPr="00FD6158" w:rsidRDefault="00F8743F" w:rsidP="00F8743F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F8743F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OPĆINE SVETI JURAJ NA BREGU</w:t>
            </w:r>
          </w:p>
          <w:p w14:paraId="1C0D0A35" w14:textId="60646DB0" w:rsidR="009420C4" w:rsidRPr="00FD6158" w:rsidRDefault="009420C4" w:rsidP="00E33A89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9420C4" w:rsidRPr="00E01F3A" w14:paraId="269907F2" w14:textId="77777777" w:rsidTr="00C27960">
        <w:tc>
          <w:tcPr>
            <w:tcW w:w="3380" w:type="dxa"/>
          </w:tcPr>
          <w:p w14:paraId="216DE54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10018D5E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9420C4" w:rsidRPr="00E01F3A" w14:paraId="740D717C" w14:textId="77777777" w:rsidTr="00C27960">
        <w:tc>
          <w:tcPr>
            <w:tcW w:w="3380" w:type="dxa"/>
          </w:tcPr>
          <w:p w14:paraId="57D29C9D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45CF1ABC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541871F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E98E86" w14:textId="031A6C8A" w:rsidR="009420C4" w:rsidRPr="00EE42D4" w:rsidRDefault="00B8445C" w:rsidP="009420C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svibnja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</w:t>
            </w:r>
            <w:r w:rsidR="00AD46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 w:rsidR="00F63B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11C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lipnja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="00AD46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9420C4" w:rsidRPr="00E01F3A" w14:paraId="59E026B2" w14:textId="77777777" w:rsidTr="00C27960">
        <w:tc>
          <w:tcPr>
            <w:tcW w:w="3380" w:type="dxa"/>
          </w:tcPr>
          <w:p w14:paraId="42C794D6" w14:textId="77777777" w:rsidR="009420C4" w:rsidRPr="00E01F3A" w:rsidDel="005D53AE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DA5BA11" w14:textId="77777777" w:rsidR="009420C4" w:rsidRPr="00E01F3A" w:rsidRDefault="009420C4" w:rsidP="00C27960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FE035C9" w14:textId="77777777" w:rsidTr="00C27960">
        <w:trPr>
          <w:trHeight w:val="522"/>
        </w:trPr>
        <w:tc>
          <w:tcPr>
            <w:tcW w:w="3380" w:type="dxa"/>
          </w:tcPr>
          <w:p w14:paraId="073952B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3D26ADA4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E95A6AE" w14:textId="77777777" w:rsidTr="00C27960">
        <w:tc>
          <w:tcPr>
            <w:tcW w:w="3380" w:type="dxa"/>
          </w:tcPr>
          <w:p w14:paraId="277C2541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60AE02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DF90442" w14:textId="77777777" w:rsidTr="00C27960">
        <w:trPr>
          <w:trHeight w:val="2177"/>
        </w:trPr>
        <w:tc>
          <w:tcPr>
            <w:tcW w:w="3380" w:type="dxa"/>
          </w:tcPr>
          <w:p w14:paraId="1E28152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2BFB4D6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0F89366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9420C4" w:rsidRPr="00E01F3A" w14:paraId="4EE98ADE" w14:textId="77777777" w:rsidTr="00C27960">
        <w:tc>
          <w:tcPr>
            <w:tcW w:w="3380" w:type="dxa"/>
          </w:tcPr>
          <w:p w14:paraId="7525259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2D2065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789E4605" w14:textId="77777777" w:rsidTr="00C27960">
        <w:tc>
          <w:tcPr>
            <w:tcW w:w="3380" w:type="dxa"/>
          </w:tcPr>
          <w:p w14:paraId="70814B80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2B3A5A1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85B3041" w14:textId="77777777" w:rsidTr="00C27960">
        <w:tc>
          <w:tcPr>
            <w:tcW w:w="3380" w:type="dxa"/>
          </w:tcPr>
          <w:p w14:paraId="6AF113B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D8E54E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47EBCFC0" w14:textId="77777777" w:rsidTr="00C27960">
        <w:tc>
          <w:tcPr>
            <w:tcW w:w="3380" w:type="dxa"/>
          </w:tcPr>
          <w:p w14:paraId="7D56F26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0B9E03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5B7EEE8A" w14:textId="77777777" w:rsidTr="00C27960">
        <w:tc>
          <w:tcPr>
            <w:tcW w:w="3380" w:type="dxa"/>
          </w:tcPr>
          <w:p w14:paraId="3C8DD7C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sudionika/ce savjetovanja objavi na internetskoj stranici Općine Sveti Juraj na Bregu?</w:t>
            </w:r>
          </w:p>
        </w:tc>
        <w:tc>
          <w:tcPr>
            <w:tcW w:w="2788" w:type="dxa"/>
          </w:tcPr>
          <w:p w14:paraId="289B139B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04BEAE3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2F920970" w14:textId="77777777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1080D758" w14:textId="581148FB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 napomena: 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opunjeni obrazac zaključno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 w:rsidR="00B8445C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1</w:t>
      </w:r>
      <w:r w:rsidR="00F8743F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2</w:t>
      </w:r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r w:rsidR="00F8743F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lipnja</w:t>
      </w:r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202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dostaviti na adresu elektroničke pošte: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39D213A6" w14:textId="77777777" w:rsidR="009420C4" w:rsidRPr="00E01F3A" w:rsidRDefault="009420C4" w:rsidP="009420C4">
      <w:pPr>
        <w:suppressAutoHyphens/>
        <w:rPr>
          <w:rFonts w:ascii="Calibri" w:eastAsia="Calibri" w:hAnsi="Calibri" w:cs="Calibri"/>
          <w:lang w:val="en-US" w:eastAsia="ar-SA"/>
        </w:rPr>
      </w:pPr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 Općoj uredbi o zaštiti osobnih podataka (EU), osobni podaci neće se koristiti u druge svrhe, osim u povijesne, statističke ili znanstvene svrhe, uz uvjet poduzimanja odgovarajućih zaštitnih mjera. Anonimni, uvredljivi i irelevantni komentari neće se objavljivati.</w:t>
      </w:r>
    </w:p>
    <w:p w14:paraId="4B48A87C" w14:textId="77777777" w:rsidR="00B75964" w:rsidRDefault="00B75964" w:rsidP="00B75964"/>
    <w:sectPr w:rsidR="00B75964" w:rsidSect="00742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0C4"/>
    <w:rsid w:val="001521C4"/>
    <w:rsid w:val="00176BB7"/>
    <w:rsid w:val="002E12EC"/>
    <w:rsid w:val="00431DD0"/>
    <w:rsid w:val="004F040B"/>
    <w:rsid w:val="00546D8F"/>
    <w:rsid w:val="00547FCA"/>
    <w:rsid w:val="005624F3"/>
    <w:rsid w:val="00566738"/>
    <w:rsid w:val="00594DA4"/>
    <w:rsid w:val="005C4BD2"/>
    <w:rsid w:val="00652B94"/>
    <w:rsid w:val="006B7031"/>
    <w:rsid w:val="007427C8"/>
    <w:rsid w:val="00792F03"/>
    <w:rsid w:val="008066F2"/>
    <w:rsid w:val="009420C4"/>
    <w:rsid w:val="00A11C9F"/>
    <w:rsid w:val="00AD4649"/>
    <w:rsid w:val="00AD4D1F"/>
    <w:rsid w:val="00B75964"/>
    <w:rsid w:val="00B822C6"/>
    <w:rsid w:val="00B8445C"/>
    <w:rsid w:val="00BB0E99"/>
    <w:rsid w:val="00C55455"/>
    <w:rsid w:val="00E33A89"/>
    <w:rsid w:val="00EE42D4"/>
    <w:rsid w:val="00F40572"/>
    <w:rsid w:val="00F43CE3"/>
    <w:rsid w:val="00F63BED"/>
    <w:rsid w:val="00F8743F"/>
    <w:rsid w:val="00F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FD31"/>
  <w15:docId w15:val="{5E5DBD25-5CF4-438E-91B4-5D8100C1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0C4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Obrazac.dotx</Template>
  <TotalTime>68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19</cp:revision>
  <dcterms:created xsi:type="dcterms:W3CDTF">2023-10-10T13:05:00Z</dcterms:created>
  <dcterms:modified xsi:type="dcterms:W3CDTF">2026-10-01T07:50:00Z</dcterms:modified>
</cp:coreProperties>
</file>