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629"/>
        <w:gridCol w:w="4110"/>
      </w:tblGrid>
      <w:tr w:rsidR="00D412C0" w14:paraId="4973CC18" w14:textId="77777777" w:rsidTr="00096CF2">
        <w:tc>
          <w:tcPr>
            <w:tcW w:w="3333" w:type="dxa"/>
            <w:gridSpan w:val="2"/>
          </w:tcPr>
          <w:p w14:paraId="5E747DDF" w14:textId="77777777" w:rsidR="00D412C0" w:rsidRDefault="00D412C0" w:rsidP="000F7CD8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2DCFB38E" wp14:editId="14281399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360DC60E" w14:textId="77777777" w:rsidR="00D412C0" w:rsidRDefault="00D412C0" w:rsidP="00D412C0"/>
        </w:tc>
      </w:tr>
      <w:tr w:rsidR="002203BC" w14:paraId="5420FE50" w14:textId="77777777" w:rsidTr="00096CF2">
        <w:trPr>
          <w:trHeight w:val="1328"/>
        </w:trPr>
        <w:tc>
          <w:tcPr>
            <w:tcW w:w="818" w:type="dxa"/>
          </w:tcPr>
          <w:p w14:paraId="4A53D286" w14:textId="77777777" w:rsidR="002203BC" w:rsidRDefault="002203BC" w:rsidP="00993333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60849338" wp14:editId="5910C5DA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999B8" w14:textId="77777777" w:rsidR="008B1499" w:rsidRDefault="008B1499" w:rsidP="00993333"/>
        </w:tc>
        <w:tc>
          <w:tcPr>
            <w:tcW w:w="4144" w:type="dxa"/>
            <w:gridSpan w:val="2"/>
          </w:tcPr>
          <w:p w14:paraId="403B225A" w14:textId="77777777" w:rsidR="002203BC" w:rsidRPr="00E93C3D" w:rsidRDefault="002203BC" w:rsidP="00A01D71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1DAAA79F" w14:textId="065CC921" w:rsidR="008B1499" w:rsidRPr="008B1499" w:rsidRDefault="002203BC" w:rsidP="008B1499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="00A01D71" w:rsidRPr="00E93C3D">
              <w:rPr>
                <w:b/>
                <w:sz w:val="24"/>
              </w:rPr>
              <w:br/>
              <w:t>OPĆINA SVETI JURAJ NA BREGU</w:t>
            </w:r>
            <w:r w:rsidR="00E20791">
              <w:rPr>
                <w:b/>
                <w:sz w:val="24"/>
              </w:rPr>
              <w:br/>
              <w:t>OPĆINSKO VIJEĆE</w:t>
            </w:r>
          </w:p>
          <w:p w14:paraId="37A1AFF0" w14:textId="77777777" w:rsidR="008B1499" w:rsidRPr="00D17F74" w:rsidRDefault="008B1499" w:rsidP="00D17F74">
            <w:pPr>
              <w:jc w:val="center"/>
              <w:rPr>
                <w:b/>
                <w:sz w:val="24"/>
              </w:rPr>
            </w:pPr>
          </w:p>
        </w:tc>
        <w:tc>
          <w:tcPr>
            <w:tcW w:w="4110" w:type="dxa"/>
          </w:tcPr>
          <w:p w14:paraId="50E74A7A" w14:textId="77777777" w:rsidR="002203BC" w:rsidRDefault="002203BC" w:rsidP="00B75964"/>
        </w:tc>
      </w:tr>
    </w:tbl>
    <w:p w14:paraId="43A3FCBE" w14:textId="77777777" w:rsidR="008B1499" w:rsidRPr="008B1499" w:rsidRDefault="008B1499" w:rsidP="008B1499">
      <w:pPr>
        <w:jc w:val="both"/>
        <w:rPr>
          <w:sz w:val="24"/>
          <w:szCs w:val="24"/>
        </w:rPr>
      </w:pPr>
      <w:r w:rsidRPr="008B1499">
        <w:rPr>
          <w:sz w:val="24"/>
          <w:szCs w:val="24"/>
        </w:rPr>
        <w:t>KLASA: 551-05/26-01/27</w:t>
      </w:r>
    </w:p>
    <w:p w14:paraId="0523CD55" w14:textId="77777777" w:rsidR="008B1499" w:rsidRPr="008B1499" w:rsidRDefault="008B1499" w:rsidP="008B1499">
      <w:pPr>
        <w:jc w:val="both"/>
        <w:rPr>
          <w:sz w:val="24"/>
          <w:szCs w:val="24"/>
        </w:rPr>
      </w:pPr>
      <w:r w:rsidRPr="008B1499">
        <w:rPr>
          <w:sz w:val="24"/>
          <w:szCs w:val="24"/>
        </w:rPr>
        <w:t>URBROJ: 2109-16-03-26-1</w:t>
      </w:r>
    </w:p>
    <w:p w14:paraId="45FA90D5" w14:textId="4988F438" w:rsidR="008B1499" w:rsidRDefault="008B1499" w:rsidP="008B1499">
      <w:pPr>
        <w:jc w:val="both"/>
        <w:rPr>
          <w:sz w:val="24"/>
          <w:szCs w:val="24"/>
        </w:rPr>
      </w:pPr>
      <w:r w:rsidRPr="008B1499">
        <w:rPr>
          <w:sz w:val="24"/>
          <w:szCs w:val="24"/>
        </w:rPr>
        <w:t>Pleškovec, 31. kolovoza 2026.</w:t>
      </w:r>
    </w:p>
    <w:p w14:paraId="06DC968B" w14:textId="77777777" w:rsidR="008B1499" w:rsidRDefault="008B1499" w:rsidP="008B1499">
      <w:pPr>
        <w:jc w:val="both"/>
        <w:rPr>
          <w:sz w:val="24"/>
          <w:szCs w:val="24"/>
        </w:rPr>
      </w:pPr>
    </w:p>
    <w:p w14:paraId="737FFD1A" w14:textId="5787FBC8" w:rsidR="008B1499" w:rsidRDefault="008B1499" w:rsidP="008B1499">
      <w:pPr>
        <w:jc w:val="both"/>
        <w:rPr>
          <w:sz w:val="24"/>
          <w:szCs w:val="24"/>
        </w:rPr>
      </w:pPr>
      <w:r w:rsidRPr="004328AC">
        <w:rPr>
          <w:sz w:val="24"/>
          <w:szCs w:val="24"/>
        </w:rPr>
        <w:t>Na temelju članka 28. Statuta Općine Sveti Juraj na Bregu („Službeni glasnik Međimurske županije“ broj 30/23</w:t>
      </w:r>
      <w:r>
        <w:rPr>
          <w:sz w:val="24"/>
          <w:szCs w:val="24"/>
        </w:rPr>
        <w:t xml:space="preserve"> i 04/25</w:t>
      </w:r>
      <w:r w:rsidRPr="004328AC">
        <w:rPr>
          <w:sz w:val="24"/>
          <w:szCs w:val="24"/>
        </w:rPr>
        <w:t xml:space="preserve">), Općinsko vijeće Općine Sveti Juraj na Bregu na </w:t>
      </w:r>
      <w:r>
        <w:rPr>
          <w:sz w:val="24"/>
          <w:szCs w:val="24"/>
        </w:rPr>
        <w:t>11</w:t>
      </w:r>
      <w:r w:rsidRPr="004328AC">
        <w:rPr>
          <w:sz w:val="24"/>
          <w:szCs w:val="24"/>
        </w:rPr>
        <w:t>. sjednici održanoj</w:t>
      </w:r>
      <w:r>
        <w:rPr>
          <w:sz w:val="24"/>
          <w:szCs w:val="24"/>
        </w:rPr>
        <w:t xml:space="preserve"> 31. kolovoza </w:t>
      </w:r>
      <w:r w:rsidRPr="004328AC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4328AC">
        <w:rPr>
          <w:sz w:val="24"/>
          <w:szCs w:val="24"/>
        </w:rPr>
        <w:t>. godine, donosi</w:t>
      </w:r>
    </w:p>
    <w:p w14:paraId="101DCB34" w14:textId="77777777" w:rsidR="008B1499" w:rsidRPr="004328AC" w:rsidRDefault="008B1499" w:rsidP="008B1499">
      <w:pPr>
        <w:jc w:val="both"/>
        <w:rPr>
          <w:sz w:val="24"/>
          <w:szCs w:val="24"/>
        </w:rPr>
      </w:pPr>
    </w:p>
    <w:p w14:paraId="62094E00" w14:textId="77777777" w:rsidR="008B1499" w:rsidRPr="005F4F5A" w:rsidRDefault="008B1499" w:rsidP="008B1499"/>
    <w:p w14:paraId="1A02341D" w14:textId="77777777" w:rsidR="008B1499" w:rsidRDefault="008B1499" w:rsidP="008B1499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F4F5A">
        <w:rPr>
          <w:rFonts w:ascii="Times New Roman" w:hAnsi="Times New Roman"/>
          <w:b/>
          <w:sz w:val="24"/>
          <w:szCs w:val="24"/>
          <w:lang w:val="hr-HR"/>
        </w:rPr>
        <w:t>O D L U K U</w:t>
      </w:r>
    </w:p>
    <w:p w14:paraId="6195F567" w14:textId="77777777" w:rsidR="008B1499" w:rsidRDefault="008B1499" w:rsidP="008B149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O ISPLATI POMOĆI UMIROVLJENICIMA I OSOBAMA STARIJIMA OD 60 GODINA S PODRUČJA OPĆINE SVETI JURAJ NA BREGU POVODOM BOŽIĆNIH BLAGDANA</w:t>
      </w:r>
    </w:p>
    <w:p w14:paraId="50F46B73" w14:textId="77777777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BCAFE5B" w14:textId="77777777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58CD242" w14:textId="77777777" w:rsidR="008B1499" w:rsidRPr="005F4F5A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66B08B7" w14:textId="77777777" w:rsidR="008B1499" w:rsidRPr="004328AC" w:rsidRDefault="008B1499" w:rsidP="008B1499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1.</w:t>
      </w:r>
    </w:p>
    <w:p w14:paraId="133A2D0C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BA0B44">
        <w:rPr>
          <w:rFonts w:ascii="Times New Roman" w:hAnsi="Times New Roman"/>
          <w:sz w:val="24"/>
          <w:szCs w:val="24"/>
          <w:lang w:val="hr-HR"/>
        </w:rPr>
        <w:t>Umirovljenici i osob</w:t>
      </w:r>
      <w:r>
        <w:rPr>
          <w:rFonts w:ascii="Times New Roman" w:hAnsi="Times New Roman"/>
          <w:sz w:val="24"/>
          <w:szCs w:val="24"/>
          <w:lang w:val="hr-HR"/>
        </w:rPr>
        <w:t>e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starij</w:t>
      </w:r>
      <w:r>
        <w:rPr>
          <w:rFonts w:ascii="Times New Roman" w:hAnsi="Times New Roman"/>
          <w:sz w:val="24"/>
          <w:szCs w:val="24"/>
          <w:lang w:val="hr-HR"/>
        </w:rPr>
        <w:t>e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od 60 godina </w:t>
      </w:r>
      <w:r>
        <w:rPr>
          <w:rFonts w:ascii="Times New Roman" w:hAnsi="Times New Roman"/>
          <w:sz w:val="24"/>
          <w:szCs w:val="24"/>
          <w:lang w:val="hr-HR"/>
        </w:rPr>
        <w:t>imaju pravo na isplatu pomoći povodom božićnih blagdana.</w:t>
      </w:r>
    </w:p>
    <w:p w14:paraId="39DEF3A9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Uvjeti za ostvarivanje prava iz stavka 1. ovog članka su sljedeći:</w:t>
      </w:r>
    </w:p>
    <w:p w14:paraId="39366D1E" w14:textId="77777777" w:rsidR="008B1499" w:rsidRDefault="008B1499" w:rsidP="008B1499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prebivalište/stalno boravište na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područj</w:t>
      </w:r>
      <w:r>
        <w:rPr>
          <w:rFonts w:ascii="Times New Roman" w:hAnsi="Times New Roman"/>
          <w:sz w:val="24"/>
          <w:szCs w:val="24"/>
          <w:lang w:val="hr-HR"/>
        </w:rPr>
        <w:t>u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Općine Sveti Juraj na Bregu</w:t>
      </w:r>
      <w:r>
        <w:rPr>
          <w:rFonts w:ascii="Times New Roman" w:hAnsi="Times New Roman"/>
          <w:sz w:val="24"/>
          <w:szCs w:val="24"/>
          <w:lang w:val="hr-HR"/>
        </w:rPr>
        <w:t>,</w:t>
      </w:r>
    </w:p>
    <w:p w14:paraId="7804DFC0" w14:textId="77777777" w:rsidR="008B1499" w:rsidRDefault="008B1499" w:rsidP="008B1499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ukupni iznos svih </w:t>
      </w:r>
      <w:r w:rsidRPr="00BA0B44">
        <w:rPr>
          <w:rFonts w:ascii="Times New Roman" w:hAnsi="Times New Roman"/>
          <w:sz w:val="24"/>
          <w:szCs w:val="24"/>
          <w:lang w:val="hr-HR"/>
        </w:rPr>
        <w:t>mirovin</w:t>
      </w:r>
      <w:r>
        <w:rPr>
          <w:rFonts w:ascii="Times New Roman" w:hAnsi="Times New Roman"/>
          <w:sz w:val="24"/>
          <w:szCs w:val="24"/>
          <w:lang w:val="hr-HR"/>
        </w:rPr>
        <w:t>a može iznositi do 600,00 EUR mjesečno,</w:t>
      </w:r>
    </w:p>
    <w:p w14:paraId="6E08D05E" w14:textId="77777777" w:rsidR="008B1499" w:rsidRDefault="008B1499" w:rsidP="008B1499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dohodak i neoporezivi primitci (bez socijalnih potpora) osoba starijih od 60 godina mogu iznositi 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do </w:t>
      </w:r>
      <w:r>
        <w:rPr>
          <w:rFonts w:ascii="Times New Roman" w:hAnsi="Times New Roman"/>
          <w:sz w:val="24"/>
          <w:szCs w:val="24"/>
          <w:lang w:val="hr-HR"/>
        </w:rPr>
        <w:t>25</w:t>
      </w:r>
      <w:r w:rsidRPr="00BA0B44">
        <w:rPr>
          <w:rFonts w:ascii="Times New Roman" w:hAnsi="Times New Roman"/>
          <w:sz w:val="24"/>
          <w:szCs w:val="24"/>
          <w:lang w:val="hr-HR"/>
        </w:rPr>
        <w:t>0,00 EUR mjesečno</w:t>
      </w:r>
      <w:r>
        <w:rPr>
          <w:rFonts w:ascii="Times New Roman" w:hAnsi="Times New Roman"/>
          <w:sz w:val="24"/>
          <w:szCs w:val="24"/>
          <w:lang w:val="hr-HR"/>
        </w:rPr>
        <w:t xml:space="preserve">, </w:t>
      </w:r>
    </w:p>
    <w:p w14:paraId="632E9DA8" w14:textId="77777777" w:rsidR="008B1499" w:rsidRDefault="008B1499" w:rsidP="008B1499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9335D6">
        <w:rPr>
          <w:rFonts w:ascii="Times New Roman" w:hAnsi="Times New Roman"/>
          <w:sz w:val="24"/>
          <w:szCs w:val="24"/>
          <w:lang w:val="hr-HR"/>
        </w:rPr>
        <w:t>korisnici nacionalne naknade za starije osobe i korisnici osobne invalidnine/inkluzivnog dodatka I, II i III razine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0E632B72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D868018" w14:textId="77777777" w:rsidR="008B1499" w:rsidRPr="00F745F2" w:rsidRDefault="008B1499" w:rsidP="008B1499">
      <w:pPr>
        <w:pStyle w:val="Bezproreda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F745F2">
        <w:rPr>
          <w:rFonts w:ascii="Times New Roman" w:hAnsi="Times New Roman"/>
          <w:b/>
          <w:bCs/>
          <w:sz w:val="24"/>
          <w:szCs w:val="24"/>
          <w:lang w:val="hr-HR"/>
        </w:rPr>
        <w:t>Članak 2.</w:t>
      </w:r>
    </w:p>
    <w:p w14:paraId="7BECDDB9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Hrvatski branitelji iz Domovinskog rata imaju pravo na isplatu pomoći povodom božićnih blagdana.</w:t>
      </w:r>
    </w:p>
    <w:p w14:paraId="49030D93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Uvjeti za ostvarivanje prava iz stavka 1. ovog članka su sljedeći:</w:t>
      </w:r>
    </w:p>
    <w:p w14:paraId="152C948D" w14:textId="77777777" w:rsidR="008B1499" w:rsidRDefault="008B1499" w:rsidP="008B1499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prebivalište/stalno boravište na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područj</w:t>
      </w:r>
      <w:r>
        <w:rPr>
          <w:rFonts w:ascii="Times New Roman" w:hAnsi="Times New Roman"/>
          <w:sz w:val="24"/>
          <w:szCs w:val="24"/>
          <w:lang w:val="hr-HR"/>
        </w:rPr>
        <w:t>u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Općine Sveti Juraj na Bregu</w:t>
      </w:r>
      <w:r>
        <w:rPr>
          <w:rFonts w:ascii="Times New Roman" w:hAnsi="Times New Roman"/>
          <w:sz w:val="24"/>
          <w:szCs w:val="24"/>
          <w:lang w:val="hr-HR"/>
        </w:rPr>
        <w:t>,</w:t>
      </w:r>
    </w:p>
    <w:p w14:paraId="6A4B9806" w14:textId="77777777" w:rsidR="008B1499" w:rsidRDefault="008B1499" w:rsidP="008B1499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da su korisnici prava na zajamčenu minimalnu naknadu, sukladno Zakonu o socijalnoj skrbi (''Narodne novine'' broj 18/22, 46/22, 119/22, 71/23, 156/23 i 61/25),</w:t>
      </w:r>
    </w:p>
    <w:p w14:paraId="7113FDDC" w14:textId="77777777" w:rsidR="008B1499" w:rsidRDefault="008B1499" w:rsidP="008B1499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da su korisnici prava na novčanu naknadu za nezaposlene hrvatske branitelje i članove njihovih obitelji, sukladno Zakonu o hrvatskim braniteljima iz Domovinskog rata i članovima njihovih obitelji (''Narodne novine'' broj 121/17, 98/19, 84/21 i 156/23),</w:t>
      </w:r>
    </w:p>
    <w:p w14:paraId="26FEDF67" w14:textId="77777777" w:rsidR="008B1499" w:rsidRDefault="008B1499" w:rsidP="008B1499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lastRenderedPageBreak/>
        <w:t xml:space="preserve">da nemaju ostvarene prihode u posljednja tri mjeseca koja prethode mjesecu u kojem se </w:t>
      </w:r>
      <w:r w:rsidRPr="004F6580">
        <w:rPr>
          <w:rFonts w:ascii="Times New Roman" w:hAnsi="Times New Roman"/>
          <w:sz w:val="24"/>
          <w:szCs w:val="24"/>
          <w:lang w:val="hr-HR"/>
        </w:rPr>
        <w:t>raspisuje Javni poziv,</w:t>
      </w:r>
    </w:p>
    <w:p w14:paraId="1ACD3D46" w14:textId="77777777" w:rsidR="008B1499" w:rsidRDefault="008B1499" w:rsidP="008B1499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da ne ostvaruje prihod veći od </w:t>
      </w:r>
      <w:r w:rsidRPr="00020E35">
        <w:rPr>
          <w:rFonts w:ascii="Times New Roman" w:hAnsi="Times New Roman"/>
          <w:color w:val="000000" w:themeColor="text1"/>
          <w:sz w:val="24"/>
          <w:szCs w:val="24"/>
          <w:lang w:val="hr-HR"/>
        </w:rPr>
        <w:t xml:space="preserve">200,00 EUR </w:t>
      </w:r>
      <w:r>
        <w:rPr>
          <w:rFonts w:ascii="Times New Roman" w:hAnsi="Times New Roman"/>
          <w:sz w:val="24"/>
          <w:szCs w:val="24"/>
          <w:lang w:val="hr-HR"/>
        </w:rPr>
        <w:t xml:space="preserve">mjesečno u posljednja tri mjeseca koja prethode </w:t>
      </w:r>
      <w:r w:rsidRPr="004F6580">
        <w:rPr>
          <w:rFonts w:ascii="Times New Roman" w:hAnsi="Times New Roman"/>
          <w:sz w:val="24"/>
          <w:szCs w:val="24"/>
          <w:lang w:val="hr-HR"/>
        </w:rPr>
        <w:t>mjesecu u kojem se raspisuje Javni poziv.</w:t>
      </w:r>
    </w:p>
    <w:p w14:paraId="4EB46B83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 prihode se ne uračunavaju novčana sredstva propisana temeljem članka 30. Zakona o socijalnoj skrbi (''Narodne novine'' broj 18/22, 46/22, 119/22, 71/23, 156/23 i 61/25).</w:t>
      </w:r>
    </w:p>
    <w:p w14:paraId="7A8D6C8F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E8AA057" w14:textId="77777777" w:rsidR="008B1499" w:rsidRPr="00F745F2" w:rsidRDefault="008B1499" w:rsidP="008B1499">
      <w:pPr>
        <w:pStyle w:val="Bezproreda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F745F2">
        <w:rPr>
          <w:rFonts w:ascii="Times New Roman" w:hAnsi="Times New Roman"/>
          <w:b/>
          <w:bCs/>
          <w:sz w:val="24"/>
          <w:szCs w:val="24"/>
          <w:lang w:val="hr-HR"/>
        </w:rPr>
        <w:t>Članak 3.</w:t>
      </w:r>
    </w:p>
    <w:p w14:paraId="4735DCC8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300ED9">
        <w:rPr>
          <w:rFonts w:ascii="Times New Roman" w:hAnsi="Times New Roman"/>
          <w:sz w:val="24"/>
          <w:szCs w:val="24"/>
          <w:lang w:val="hr-HR"/>
        </w:rPr>
        <w:t>Jednokratn</w:t>
      </w:r>
      <w:r>
        <w:rPr>
          <w:rFonts w:ascii="Times New Roman" w:hAnsi="Times New Roman"/>
          <w:sz w:val="24"/>
          <w:szCs w:val="24"/>
          <w:lang w:val="hr-HR"/>
        </w:rPr>
        <w:t>a pomoć</w:t>
      </w:r>
      <w:r w:rsidRPr="00300ED9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 xml:space="preserve">povodom božićnih blagdana </w:t>
      </w:r>
      <w:r w:rsidRPr="00300ED9">
        <w:rPr>
          <w:rFonts w:ascii="Times New Roman" w:hAnsi="Times New Roman"/>
          <w:sz w:val="24"/>
          <w:szCs w:val="24"/>
          <w:lang w:val="hr-HR"/>
        </w:rPr>
        <w:t>ostvaruje se samo po jednoj osnovi, uzimajući pritom u obzir povoljnije pravo.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</w:p>
    <w:p w14:paraId="7863C0D1" w14:textId="77777777" w:rsidR="008B1499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R</w:t>
      </w:r>
      <w:r w:rsidRPr="00376292">
        <w:rPr>
          <w:rFonts w:ascii="Times New Roman" w:hAnsi="Times New Roman"/>
          <w:sz w:val="24"/>
          <w:szCs w:val="24"/>
          <w:lang w:val="hr-HR"/>
        </w:rPr>
        <w:t xml:space="preserve">adi ostvarivanja prava na </w:t>
      </w:r>
      <w:r>
        <w:rPr>
          <w:rFonts w:ascii="Times New Roman" w:hAnsi="Times New Roman"/>
          <w:sz w:val="24"/>
          <w:szCs w:val="24"/>
          <w:lang w:val="hr-HR"/>
        </w:rPr>
        <w:t xml:space="preserve">jednokratnu </w:t>
      </w:r>
      <w:r w:rsidRPr="00376292">
        <w:rPr>
          <w:rFonts w:ascii="Times New Roman" w:hAnsi="Times New Roman"/>
          <w:sz w:val="24"/>
          <w:szCs w:val="24"/>
          <w:lang w:val="hr-HR"/>
        </w:rPr>
        <w:t>pomoć,</w:t>
      </w:r>
      <w:r>
        <w:rPr>
          <w:rFonts w:ascii="Times New Roman" w:hAnsi="Times New Roman"/>
          <w:sz w:val="24"/>
          <w:szCs w:val="24"/>
          <w:lang w:val="hr-HR"/>
        </w:rPr>
        <w:t xml:space="preserve"> Općina će</w:t>
      </w:r>
      <w:r w:rsidRPr="00376292">
        <w:rPr>
          <w:rFonts w:ascii="Times New Roman" w:hAnsi="Times New Roman"/>
          <w:sz w:val="24"/>
          <w:szCs w:val="24"/>
          <w:lang w:val="hr-HR"/>
        </w:rPr>
        <w:t xml:space="preserve"> od nadležnih institucija</w:t>
      </w:r>
      <w:r>
        <w:rPr>
          <w:rFonts w:ascii="Times New Roman" w:hAnsi="Times New Roman"/>
          <w:sz w:val="24"/>
          <w:szCs w:val="24"/>
          <w:lang w:val="hr-HR"/>
        </w:rPr>
        <w:t xml:space="preserve"> pribaviti</w:t>
      </w:r>
      <w:r w:rsidRPr="00376292">
        <w:rPr>
          <w:rFonts w:ascii="Times New Roman" w:hAnsi="Times New Roman"/>
          <w:sz w:val="24"/>
          <w:szCs w:val="24"/>
          <w:lang w:val="hr-HR"/>
        </w:rPr>
        <w:t xml:space="preserve"> podatke iz njihovih službenih evidencija o osobama koje ispunjavaju uvjete propisane ovom Odlukom.</w:t>
      </w:r>
    </w:p>
    <w:p w14:paraId="25E8FBCD" w14:textId="77777777" w:rsidR="008B1499" w:rsidRPr="009335D6" w:rsidRDefault="008B1499" w:rsidP="008B1499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610B445" w14:textId="77777777" w:rsidR="008B1499" w:rsidRPr="004328AC" w:rsidRDefault="008B1499" w:rsidP="008B1499">
      <w:pPr>
        <w:pStyle w:val="Bezproreda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bCs/>
          <w:sz w:val="24"/>
          <w:szCs w:val="24"/>
          <w:lang w:val="hr-HR"/>
        </w:rPr>
        <w:t xml:space="preserve">Članak </w:t>
      </w:r>
      <w:r>
        <w:rPr>
          <w:rFonts w:ascii="Times New Roman" w:hAnsi="Times New Roman"/>
          <w:b/>
          <w:bCs/>
          <w:sz w:val="24"/>
          <w:szCs w:val="24"/>
          <w:lang w:val="hr-HR"/>
        </w:rPr>
        <w:t>4</w:t>
      </w:r>
      <w:r w:rsidRPr="004328AC">
        <w:rPr>
          <w:rFonts w:ascii="Times New Roman" w:hAnsi="Times New Roman"/>
          <w:b/>
          <w:bCs/>
          <w:sz w:val="24"/>
          <w:szCs w:val="24"/>
          <w:lang w:val="hr-HR"/>
        </w:rPr>
        <w:t>.</w:t>
      </w:r>
    </w:p>
    <w:p w14:paraId="79E0C23C" w14:textId="77777777" w:rsidR="008B1499" w:rsidRPr="00BA0B44" w:rsidRDefault="008B1499" w:rsidP="008B1499">
      <w:pPr>
        <w:pStyle w:val="Bezproreda"/>
        <w:spacing w:line="276" w:lineRule="auto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Pomoć 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povodom </w:t>
      </w:r>
      <w:r>
        <w:rPr>
          <w:rFonts w:ascii="Times New Roman" w:hAnsi="Times New Roman"/>
          <w:sz w:val="24"/>
          <w:szCs w:val="24"/>
          <w:lang w:val="hr-HR"/>
        </w:rPr>
        <w:t>božićnih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blagdana isplaćuje se u iznosu od </w:t>
      </w:r>
      <w:r w:rsidRPr="00BC5F3D">
        <w:rPr>
          <w:rFonts w:ascii="Times New Roman" w:hAnsi="Times New Roman"/>
          <w:sz w:val="24"/>
          <w:szCs w:val="24"/>
          <w:lang w:val="hr-HR"/>
        </w:rPr>
        <w:t xml:space="preserve">50,00 </w:t>
      </w:r>
      <w:r w:rsidRPr="00BA0B44">
        <w:rPr>
          <w:rFonts w:ascii="Times New Roman" w:hAnsi="Times New Roman"/>
          <w:sz w:val="24"/>
          <w:szCs w:val="24"/>
          <w:lang w:val="hr-HR"/>
        </w:rPr>
        <w:t>EUR.</w:t>
      </w:r>
    </w:p>
    <w:p w14:paraId="3E886BB6" w14:textId="77777777" w:rsidR="008B1499" w:rsidRPr="005F4F5A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298FEF6" w14:textId="77777777" w:rsidR="008B1499" w:rsidRPr="004328AC" w:rsidRDefault="008B1499" w:rsidP="008B1499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 xml:space="preserve">Članak </w:t>
      </w:r>
      <w:r>
        <w:rPr>
          <w:rFonts w:ascii="Times New Roman" w:hAnsi="Times New Roman"/>
          <w:b/>
          <w:sz w:val="24"/>
          <w:szCs w:val="24"/>
          <w:lang w:val="hr-HR"/>
        </w:rPr>
        <w:t>5</w:t>
      </w:r>
      <w:r w:rsidRPr="004328AC">
        <w:rPr>
          <w:rFonts w:ascii="Times New Roman" w:hAnsi="Times New Roman"/>
          <w:b/>
          <w:sz w:val="24"/>
          <w:szCs w:val="24"/>
          <w:lang w:val="hr-HR"/>
        </w:rPr>
        <w:t>.</w:t>
      </w:r>
    </w:p>
    <w:p w14:paraId="1279CEAE" w14:textId="77777777" w:rsidR="008B1499" w:rsidRDefault="008B1499" w:rsidP="008B1499">
      <w:pPr>
        <w:pStyle w:val="Bezproreda"/>
        <w:ind w:right="-426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Planirana sredstva za namjenu iz članka 1. ove Odluke osigurana su u Proračunu Općine.</w:t>
      </w:r>
    </w:p>
    <w:p w14:paraId="65FA9C3C" w14:textId="77777777" w:rsidR="008B1499" w:rsidRPr="005F4F5A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A489E62" w14:textId="77777777" w:rsidR="008B1499" w:rsidRPr="004328AC" w:rsidRDefault="008B1499" w:rsidP="008B1499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 xml:space="preserve">Članak </w:t>
      </w:r>
      <w:r>
        <w:rPr>
          <w:rFonts w:ascii="Times New Roman" w:hAnsi="Times New Roman"/>
          <w:b/>
          <w:sz w:val="24"/>
          <w:szCs w:val="24"/>
          <w:lang w:val="hr-HR"/>
        </w:rPr>
        <w:t>6</w:t>
      </w:r>
      <w:r w:rsidRPr="004328AC">
        <w:rPr>
          <w:rFonts w:ascii="Times New Roman" w:hAnsi="Times New Roman"/>
          <w:b/>
          <w:sz w:val="24"/>
          <w:szCs w:val="24"/>
          <w:lang w:val="hr-HR"/>
        </w:rPr>
        <w:t>.</w:t>
      </w:r>
    </w:p>
    <w:p w14:paraId="2EF107B8" w14:textId="77777777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Za provedbu ove Odluke zadužuje se Jedinstveni upravni odjel Općine Sveti Juraj na Bregu.</w:t>
      </w:r>
    </w:p>
    <w:p w14:paraId="6FC1E9D2" w14:textId="77777777" w:rsidR="008B1499" w:rsidRPr="003A45F8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D33FE2B" w14:textId="77777777" w:rsidR="008B1499" w:rsidRPr="004328AC" w:rsidRDefault="008B1499" w:rsidP="008B1499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 xml:space="preserve">Članak </w:t>
      </w:r>
      <w:r>
        <w:rPr>
          <w:rFonts w:ascii="Times New Roman" w:hAnsi="Times New Roman"/>
          <w:b/>
          <w:sz w:val="24"/>
          <w:szCs w:val="24"/>
          <w:lang w:val="hr-HR"/>
        </w:rPr>
        <w:t>7</w:t>
      </w:r>
      <w:r w:rsidRPr="004328AC">
        <w:rPr>
          <w:rFonts w:ascii="Times New Roman" w:hAnsi="Times New Roman"/>
          <w:b/>
          <w:sz w:val="24"/>
          <w:szCs w:val="24"/>
          <w:lang w:val="hr-HR"/>
        </w:rPr>
        <w:t>.</w:t>
      </w:r>
    </w:p>
    <w:p w14:paraId="4EAAB294" w14:textId="77777777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 w:rsidRPr="005F4F5A">
        <w:rPr>
          <w:rFonts w:ascii="Times New Roman" w:hAnsi="Times New Roman"/>
          <w:sz w:val="24"/>
          <w:szCs w:val="24"/>
          <w:lang w:val="hr-HR"/>
        </w:rPr>
        <w:t>Ova Odluka s</w:t>
      </w:r>
      <w:r>
        <w:rPr>
          <w:rFonts w:ascii="Times New Roman" w:hAnsi="Times New Roman"/>
          <w:sz w:val="24"/>
          <w:szCs w:val="24"/>
          <w:lang w:val="hr-HR"/>
        </w:rPr>
        <w:t>t</w:t>
      </w:r>
      <w:r w:rsidRPr="005F4F5A">
        <w:rPr>
          <w:rFonts w:ascii="Times New Roman" w:hAnsi="Times New Roman"/>
          <w:sz w:val="24"/>
          <w:szCs w:val="24"/>
          <w:lang w:val="hr-HR"/>
        </w:rPr>
        <w:t>upa na snagu</w:t>
      </w:r>
      <w:r>
        <w:rPr>
          <w:rFonts w:ascii="Times New Roman" w:hAnsi="Times New Roman"/>
          <w:sz w:val="24"/>
          <w:szCs w:val="24"/>
          <w:lang w:val="hr-HR"/>
        </w:rPr>
        <w:t xml:space="preserve"> osmog dana od dana objave</w:t>
      </w:r>
      <w:r w:rsidRPr="005F4F5A">
        <w:rPr>
          <w:rFonts w:ascii="Times New Roman" w:hAnsi="Times New Roman"/>
          <w:sz w:val="24"/>
          <w:szCs w:val="24"/>
          <w:lang w:val="hr-HR"/>
        </w:rPr>
        <w:t xml:space="preserve"> u </w:t>
      </w:r>
      <w:r>
        <w:rPr>
          <w:rFonts w:ascii="Times New Roman" w:hAnsi="Times New Roman"/>
          <w:sz w:val="24"/>
          <w:szCs w:val="24"/>
          <w:lang w:val="hr-HR"/>
        </w:rPr>
        <w:t>„</w:t>
      </w:r>
      <w:r w:rsidRPr="005F4F5A">
        <w:rPr>
          <w:rFonts w:ascii="Times New Roman" w:hAnsi="Times New Roman"/>
          <w:sz w:val="24"/>
          <w:szCs w:val="24"/>
          <w:lang w:val="hr-HR"/>
        </w:rPr>
        <w:t>Službenom glasniku</w:t>
      </w:r>
      <w:r>
        <w:rPr>
          <w:rFonts w:ascii="Times New Roman" w:hAnsi="Times New Roman"/>
          <w:sz w:val="24"/>
          <w:szCs w:val="24"/>
          <w:lang w:val="hr-HR"/>
        </w:rPr>
        <w:t xml:space="preserve"> Međimurske županije“.</w:t>
      </w:r>
    </w:p>
    <w:p w14:paraId="0591B475" w14:textId="77777777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D71266B" w14:textId="77777777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5F6D641" w14:textId="35634D08" w:rsidR="008B1499" w:rsidRPr="00F13445" w:rsidRDefault="008B1499" w:rsidP="008B1499">
      <w:pPr>
        <w:pStyle w:val="Bezproreda"/>
        <w:jc w:val="both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 xml:space="preserve">                                                                                             </w:t>
      </w:r>
      <w:r w:rsidRPr="00F13445">
        <w:rPr>
          <w:rFonts w:ascii="Times New Roman" w:hAnsi="Times New Roman"/>
          <w:b/>
          <w:sz w:val="24"/>
          <w:szCs w:val="24"/>
          <w:lang w:val="hr-HR"/>
        </w:rPr>
        <w:t>PREDSJEDN</w:t>
      </w:r>
      <w:r>
        <w:rPr>
          <w:rFonts w:ascii="Times New Roman" w:hAnsi="Times New Roman"/>
          <w:b/>
          <w:sz w:val="24"/>
          <w:szCs w:val="24"/>
          <w:lang w:val="hr-HR"/>
        </w:rPr>
        <w:t>ICA</w:t>
      </w:r>
    </w:p>
    <w:p w14:paraId="09863F34" w14:textId="524D4813" w:rsidR="008B1499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>Općinskog vijeća</w:t>
      </w:r>
    </w:p>
    <w:p w14:paraId="7E335B38" w14:textId="64E2811C" w:rsidR="008B1499" w:rsidRPr="00986B31" w:rsidRDefault="008B1499" w:rsidP="008B1499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>Maja Bistrović, mag.ing.geoing.</w:t>
      </w:r>
    </w:p>
    <w:p w14:paraId="133F6F6E" w14:textId="77777777" w:rsidR="008B1499" w:rsidRDefault="008B1499" w:rsidP="008B1499">
      <w:pPr>
        <w:jc w:val="both"/>
      </w:pPr>
    </w:p>
    <w:p w14:paraId="03A27AA6" w14:textId="77777777" w:rsidR="008B1499" w:rsidRDefault="008B1499" w:rsidP="008B1499">
      <w:pPr>
        <w:jc w:val="both"/>
      </w:pPr>
    </w:p>
    <w:p w14:paraId="10C934A8" w14:textId="0B47E1D0" w:rsidR="00E21012" w:rsidRPr="00F33BE5" w:rsidRDefault="00E21012" w:rsidP="008B1499">
      <w:pPr>
        <w:jc w:val="both"/>
        <w:rPr>
          <w:sz w:val="24"/>
          <w:szCs w:val="24"/>
        </w:rPr>
      </w:pPr>
    </w:p>
    <w:sectPr w:rsidR="00E21012" w:rsidRPr="00F33BE5" w:rsidSect="0012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63DA3"/>
    <w:multiLevelType w:val="hybridMultilevel"/>
    <w:tmpl w:val="99D29D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17D2E"/>
    <w:multiLevelType w:val="hybridMultilevel"/>
    <w:tmpl w:val="499C6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432276">
    <w:abstractNumId w:val="1"/>
  </w:num>
  <w:num w:numId="2" w16cid:durableId="1120565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99"/>
    <w:rsid w:val="000805CE"/>
    <w:rsid w:val="00096CF2"/>
    <w:rsid w:val="000F2546"/>
    <w:rsid w:val="000F7CD8"/>
    <w:rsid w:val="00120660"/>
    <w:rsid w:val="002203BC"/>
    <w:rsid w:val="005624F3"/>
    <w:rsid w:val="00594DA4"/>
    <w:rsid w:val="0061447F"/>
    <w:rsid w:val="007427C8"/>
    <w:rsid w:val="008B1499"/>
    <w:rsid w:val="00993333"/>
    <w:rsid w:val="00A01D71"/>
    <w:rsid w:val="00AF52FF"/>
    <w:rsid w:val="00B75964"/>
    <w:rsid w:val="00D17F74"/>
    <w:rsid w:val="00D412C0"/>
    <w:rsid w:val="00E20791"/>
    <w:rsid w:val="00E21012"/>
    <w:rsid w:val="00E93C3D"/>
    <w:rsid w:val="00EE6BCE"/>
    <w:rsid w:val="00F33BE5"/>
    <w:rsid w:val="00F4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7BC5"/>
  <w15:docId w15:val="{0D576527-BFC3-4948-8D60-3E28038B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412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8B1499"/>
    <w:pPr>
      <w:spacing w:line="240" w:lineRule="auto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.000\Desktop\Obrazac%20OV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C20D-A3C7-4B27-83A3-60AEC2F4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OV.dotx</Template>
  <TotalTime>9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 Turk</cp:lastModifiedBy>
  <cp:revision>2</cp:revision>
  <cp:lastPrinted>2024-01-12T08:47:00Z</cp:lastPrinted>
  <dcterms:created xsi:type="dcterms:W3CDTF">2026-09-15T06:00:00Z</dcterms:created>
  <dcterms:modified xsi:type="dcterms:W3CDTF">2026-09-15T06:09:00Z</dcterms:modified>
</cp:coreProperties>
</file>