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84"/>
        <w:gridCol w:w="1560"/>
        <w:gridCol w:w="4110"/>
      </w:tblGrid>
      <w:tr w:rsidR="00D412C0" w:rsidRPr="009801C7" w14:paraId="5BB03AF1" w14:textId="77777777" w:rsidTr="007F7F0A">
        <w:tc>
          <w:tcPr>
            <w:tcW w:w="3402" w:type="dxa"/>
            <w:gridSpan w:val="2"/>
          </w:tcPr>
          <w:p w14:paraId="535BFE5F" w14:textId="77777777" w:rsidR="00D412C0" w:rsidRPr="009801C7" w:rsidRDefault="00D412C0" w:rsidP="000F7CD8">
            <w:pPr>
              <w:spacing w:after="40"/>
              <w:jc w:val="right"/>
            </w:pPr>
            <w:r w:rsidRPr="009801C7">
              <w:rPr>
                <w:noProof/>
                <w:lang w:eastAsia="hr-HR"/>
              </w:rPr>
              <w:drawing>
                <wp:inline distT="0" distB="0" distL="0" distR="0" wp14:anchorId="5D22E9E6" wp14:editId="1F73F42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gridSpan w:val="2"/>
          </w:tcPr>
          <w:p w14:paraId="0B3A6E90" w14:textId="77777777" w:rsidR="00D412C0" w:rsidRPr="009801C7" w:rsidRDefault="00D412C0" w:rsidP="00D412C0"/>
        </w:tc>
      </w:tr>
      <w:tr w:rsidR="002203BC" w:rsidRPr="009801C7" w14:paraId="37039292" w14:textId="77777777" w:rsidTr="007F7F0A">
        <w:tc>
          <w:tcPr>
            <w:tcW w:w="818" w:type="dxa"/>
          </w:tcPr>
          <w:p w14:paraId="12D204F9" w14:textId="77777777" w:rsidR="002203BC" w:rsidRPr="009801C7" w:rsidRDefault="002203BC" w:rsidP="00993333">
            <w:r w:rsidRPr="009801C7">
              <w:rPr>
                <w:noProof/>
                <w:lang w:eastAsia="hr-HR"/>
              </w:rPr>
              <w:drawing>
                <wp:inline distT="0" distB="0" distL="0" distR="0" wp14:anchorId="3E6A163E" wp14:editId="06E42A75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1E157AA2" w14:textId="77777777" w:rsidR="002203BC" w:rsidRPr="009801C7" w:rsidRDefault="002203BC" w:rsidP="00A01D71">
            <w:pPr>
              <w:jc w:val="center"/>
              <w:rPr>
                <w:b/>
                <w:sz w:val="24"/>
              </w:rPr>
            </w:pPr>
            <w:r w:rsidRPr="009801C7">
              <w:rPr>
                <w:b/>
                <w:sz w:val="24"/>
              </w:rPr>
              <w:t>REPUBLIKA HRVATSKA</w:t>
            </w:r>
          </w:p>
          <w:p w14:paraId="390E58D7" w14:textId="77777777" w:rsidR="00D17F74" w:rsidRPr="009801C7" w:rsidRDefault="002203BC" w:rsidP="00D17F74">
            <w:pPr>
              <w:jc w:val="center"/>
              <w:rPr>
                <w:b/>
                <w:sz w:val="24"/>
              </w:rPr>
            </w:pPr>
            <w:r w:rsidRPr="009801C7">
              <w:rPr>
                <w:b/>
                <w:sz w:val="24"/>
              </w:rPr>
              <w:t>MEĐIMURSKA ŽUPANIJA</w:t>
            </w:r>
            <w:r w:rsidR="00A01D71" w:rsidRPr="009801C7">
              <w:rPr>
                <w:b/>
                <w:sz w:val="24"/>
              </w:rPr>
              <w:br/>
              <w:t>OPĆINA SVETI JURAJ NA BREGU</w:t>
            </w:r>
            <w:r w:rsidR="00E20791" w:rsidRPr="009801C7"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76730E96" w14:textId="4D4B5F61" w:rsidR="002203BC" w:rsidRPr="009801C7" w:rsidRDefault="002203BC" w:rsidP="00AA1A14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50673907" w14:textId="77777777" w:rsidR="00B76EED" w:rsidRPr="009801C7" w:rsidRDefault="00F33BE5" w:rsidP="00B76EED">
      <w:pPr>
        <w:rPr>
          <w:sz w:val="24"/>
          <w:szCs w:val="24"/>
        </w:rPr>
      </w:pPr>
      <w:r w:rsidRPr="009801C7">
        <w:rPr>
          <w:sz w:val="24"/>
          <w:szCs w:val="24"/>
        </w:rPr>
        <w:t xml:space="preserve"> </w:t>
      </w:r>
    </w:p>
    <w:p w14:paraId="0CDAFDD1" w14:textId="632E0E55" w:rsidR="00B76EED" w:rsidRPr="009801C7" w:rsidRDefault="00B76EED" w:rsidP="00B76EED">
      <w:pPr>
        <w:rPr>
          <w:rFonts w:eastAsia="Calibri"/>
          <w:sz w:val="24"/>
          <w:szCs w:val="24"/>
        </w:rPr>
      </w:pPr>
      <w:r w:rsidRPr="009801C7">
        <w:rPr>
          <w:rFonts w:eastAsia="Calibri"/>
          <w:sz w:val="24"/>
          <w:szCs w:val="24"/>
        </w:rPr>
        <w:t>KLASA:</w:t>
      </w:r>
      <w:r w:rsidRPr="009801C7">
        <w:rPr>
          <w:sz w:val="24"/>
          <w:szCs w:val="24"/>
        </w:rPr>
        <w:t xml:space="preserve"> </w:t>
      </w:r>
      <w:r w:rsidR="00193553" w:rsidRPr="00193553">
        <w:rPr>
          <w:sz w:val="24"/>
          <w:szCs w:val="24"/>
        </w:rPr>
        <w:t>550-01/26-01/01</w:t>
      </w:r>
    </w:p>
    <w:p w14:paraId="484801F5" w14:textId="78676939" w:rsidR="00B76EED" w:rsidRPr="009801C7" w:rsidRDefault="00B76EED" w:rsidP="00B76EED">
      <w:pPr>
        <w:rPr>
          <w:rFonts w:eastAsia="Calibri"/>
          <w:sz w:val="24"/>
          <w:szCs w:val="24"/>
        </w:rPr>
      </w:pPr>
      <w:r w:rsidRPr="009801C7">
        <w:rPr>
          <w:rFonts w:eastAsia="Calibri"/>
          <w:sz w:val="24"/>
          <w:szCs w:val="24"/>
        </w:rPr>
        <w:t xml:space="preserve">URBROJ: </w:t>
      </w:r>
      <w:r w:rsidR="00193553" w:rsidRPr="00193553">
        <w:rPr>
          <w:rFonts w:eastAsia="Calibri"/>
          <w:sz w:val="24"/>
          <w:szCs w:val="24"/>
        </w:rPr>
        <w:t>2109-16-03-26-1</w:t>
      </w:r>
    </w:p>
    <w:p w14:paraId="0D7FF557" w14:textId="747D05F3" w:rsidR="00B76EED" w:rsidRPr="009801C7" w:rsidRDefault="00B76EED" w:rsidP="00B76EED">
      <w:pPr>
        <w:rPr>
          <w:rFonts w:eastAsia="Calibri"/>
          <w:sz w:val="24"/>
          <w:szCs w:val="24"/>
        </w:rPr>
      </w:pPr>
      <w:r w:rsidRPr="009801C7">
        <w:rPr>
          <w:rFonts w:eastAsia="Calibri"/>
          <w:sz w:val="24"/>
          <w:szCs w:val="24"/>
        </w:rPr>
        <w:t xml:space="preserve">Pleškovec, </w:t>
      </w:r>
      <w:r w:rsidR="00193553">
        <w:rPr>
          <w:rFonts w:eastAsia="Calibri"/>
          <w:sz w:val="24"/>
          <w:szCs w:val="24"/>
        </w:rPr>
        <w:t>17</w:t>
      </w:r>
      <w:r w:rsidR="000F3577" w:rsidRPr="009801C7">
        <w:rPr>
          <w:rFonts w:eastAsia="Calibri"/>
          <w:sz w:val="24"/>
          <w:szCs w:val="24"/>
        </w:rPr>
        <w:t xml:space="preserve">. ožujka </w:t>
      </w:r>
      <w:r w:rsidRPr="009801C7">
        <w:rPr>
          <w:rFonts w:eastAsia="Calibri"/>
          <w:sz w:val="24"/>
          <w:szCs w:val="24"/>
        </w:rPr>
        <w:t>202</w:t>
      </w:r>
      <w:r w:rsidR="004E55EC" w:rsidRPr="009801C7">
        <w:rPr>
          <w:rFonts w:eastAsia="Calibri"/>
          <w:sz w:val="24"/>
          <w:szCs w:val="24"/>
        </w:rPr>
        <w:t>6</w:t>
      </w:r>
      <w:r w:rsidRPr="009801C7">
        <w:rPr>
          <w:rFonts w:eastAsia="Calibri"/>
          <w:sz w:val="24"/>
          <w:szCs w:val="24"/>
        </w:rPr>
        <w:t>.</w:t>
      </w:r>
    </w:p>
    <w:p w14:paraId="00F3BC36" w14:textId="77777777" w:rsidR="00B76EED" w:rsidRPr="009801C7" w:rsidRDefault="00B76EED" w:rsidP="00B76EED">
      <w:pPr>
        <w:rPr>
          <w:rFonts w:eastAsia="Calibri"/>
          <w:sz w:val="24"/>
          <w:szCs w:val="24"/>
        </w:rPr>
      </w:pPr>
    </w:p>
    <w:p w14:paraId="21882089" w14:textId="11B5B834" w:rsidR="00B76EED" w:rsidRPr="009801C7" w:rsidRDefault="00B76EED" w:rsidP="00B76EED">
      <w:pPr>
        <w:jc w:val="both"/>
        <w:rPr>
          <w:rFonts w:eastAsia="Calibri"/>
          <w:sz w:val="24"/>
          <w:szCs w:val="24"/>
        </w:rPr>
      </w:pPr>
      <w:r w:rsidRPr="009801C7">
        <w:rPr>
          <w:rFonts w:eastAsia="Calibri"/>
          <w:sz w:val="24"/>
          <w:szCs w:val="24"/>
        </w:rPr>
        <w:t>Na temelju članka 4. Zakona o socijalnoj skrbi („Narodne novine“, broj 18/22, 46/22, 119/22, 71/23</w:t>
      </w:r>
      <w:r w:rsidR="004E55EC" w:rsidRPr="009801C7">
        <w:rPr>
          <w:rFonts w:eastAsia="Calibri"/>
          <w:sz w:val="24"/>
          <w:szCs w:val="24"/>
        </w:rPr>
        <w:t xml:space="preserve">, </w:t>
      </w:r>
      <w:r w:rsidRPr="009801C7">
        <w:rPr>
          <w:rFonts w:eastAsia="Calibri"/>
          <w:sz w:val="24"/>
          <w:szCs w:val="24"/>
        </w:rPr>
        <w:t>156/23</w:t>
      </w:r>
      <w:r w:rsidR="004E55EC" w:rsidRPr="009801C7">
        <w:rPr>
          <w:rFonts w:eastAsia="Calibri"/>
          <w:sz w:val="24"/>
          <w:szCs w:val="24"/>
        </w:rPr>
        <w:t xml:space="preserve"> i 61/25</w:t>
      </w:r>
      <w:r w:rsidRPr="009801C7">
        <w:rPr>
          <w:rFonts w:eastAsia="Calibri"/>
          <w:sz w:val="24"/>
          <w:szCs w:val="24"/>
        </w:rPr>
        <w:t>) i članka 28. Statuta Općine Sveti Juraj na Bregu („Službeni glasnik Međimurske županije“, broj 30/23</w:t>
      </w:r>
      <w:r w:rsidR="002A09C8" w:rsidRPr="009801C7">
        <w:rPr>
          <w:rFonts w:eastAsia="Calibri"/>
          <w:sz w:val="24"/>
          <w:szCs w:val="24"/>
        </w:rPr>
        <w:t xml:space="preserve"> i 04/25</w:t>
      </w:r>
      <w:r w:rsidRPr="009801C7">
        <w:rPr>
          <w:rFonts w:eastAsia="Calibri"/>
          <w:sz w:val="24"/>
          <w:szCs w:val="24"/>
        </w:rPr>
        <w:t xml:space="preserve">), Općinsko vijeće Općine Sveti Juraj na Bregu na </w:t>
      </w:r>
      <w:r w:rsidR="004E55EC" w:rsidRPr="009801C7">
        <w:rPr>
          <w:rFonts w:eastAsia="Calibri"/>
          <w:sz w:val="24"/>
          <w:szCs w:val="24"/>
        </w:rPr>
        <w:t>08</w:t>
      </w:r>
      <w:r w:rsidRPr="009801C7">
        <w:rPr>
          <w:rFonts w:eastAsia="Calibri"/>
          <w:sz w:val="24"/>
          <w:szCs w:val="24"/>
        </w:rPr>
        <w:t xml:space="preserve">. sjednici održanoj </w:t>
      </w:r>
      <w:r w:rsidRPr="009801C7">
        <w:rPr>
          <w:rFonts w:eastAsia="Calibri"/>
          <w:sz w:val="24"/>
          <w:szCs w:val="24"/>
        </w:rPr>
        <w:softHyphen/>
      </w:r>
      <w:r w:rsidRPr="009801C7">
        <w:rPr>
          <w:rFonts w:eastAsia="Calibri"/>
          <w:sz w:val="24"/>
          <w:szCs w:val="24"/>
        </w:rPr>
        <w:softHyphen/>
      </w:r>
      <w:r w:rsidRPr="009801C7">
        <w:rPr>
          <w:rFonts w:eastAsia="Calibri"/>
          <w:sz w:val="24"/>
          <w:szCs w:val="24"/>
        </w:rPr>
        <w:softHyphen/>
      </w:r>
      <w:r w:rsidR="00193553">
        <w:rPr>
          <w:rFonts w:eastAsia="Calibri"/>
          <w:sz w:val="24"/>
          <w:szCs w:val="24"/>
        </w:rPr>
        <w:t>17</w:t>
      </w:r>
      <w:r w:rsidR="000F3577" w:rsidRPr="009801C7">
        <w:rPr>
          <w:rFonts w:eastAsia="Calibri"/>
          <w:sz w:val="24"/>
          <w:szCs w:val="24"/>
        </w:rPr>
        <w:t>. ožujka</w:t>
      </w:r>
      <w:r w:rsidRPr="009801C7">
        <w:rPr>
          <w:rFonts w:eastAsia="Calibri"/>
          <w:sz w:val="24"/>
          <w:szCs w:val="24"/>
        </w:rPr>
        <w:t xml:space="preserve"> 202</w:t>
      </w:r>
      <w:r w:rsidR="004E55EC" w:rsidRPr="009801C7">
        <w:rPr>
          <w:rFonts w:eastAsia="Calibri"/>
          <w:sz w:val="24"/>
          <w:szCs w:val="24"/>
        </w:rPr>
        <w:t>6</w:t>
      </w:r>
      <w:r w:rsidRPr="009801C7">
        <w:rPr>
          <w:rFonts w:eastAsia="Calibri"/>
          <w:sz w:val="24"/>
          <w:szCs w:val="24"/>
        </w:rPr>
        <w:t xml:space="preserve">. godine, donijelo je </w:t>
      </w:r>
    </w:p>
    <w:p w14:paraId="7E54F518" w14:textId="77777777" w:rsidR="00B76EED" w:rsidRPr="009801C7" w:rsidRDefault="00B76EED" w:rsidP="00B76EED">
      <w:pPr>
        <w:jc w:val="both"/>
        <w:rPr>
          <w:rFonts w:eastAsia="Calibri"/>
          <w:sz w:val="24"/>
          <w:szCs w:val="24"/>
        </w:rPr>
      </w:pPr>
    </w:p>
    <w:p w14:paraId="1C4B9072" w14:textId="77777777" w:rsidR="00B76EED" w:rsidRPr="009801C7" w:rsidRDefault="00B76EED" w:rsidP="00B76EED">
      <w:pPr>
        <w:jc w:val="center"/>
        <w:rPr>
          <w:rFonts w:eastAsia="Calibri"/>
          <w:b/>
          <w:sz w:val="24"/>
          <w:szCs w:val="24"/>
        </w:rPr>
      </w:pPr>
      <w:r w:rsidRPr="009801C7">
        <w:rPr>
          <w:rFonts w:eastAsia="Calibri"/>
          <w:b/>
          <w:sz w:val="24"/>
          <w:szCs w:val="24"/>
        </w:rPr>
        <w:t>IZVJEŠĆE</w:t>
      </w:r>
    </w:p>
    <w:p w14:paraId="19F124E2" w14:textId="77777777" w:rsidR="00B76EED" w:rsidRPr="009801C7" w:rsidRDefault="00B76EED" w:rsidP="00B76EED">
      <w:pPr>
        <w:jc w:val="center"/>
        <w:rPr>
          <w:rFonts w:eastAsia="Calibri"/>
          <w:b/>
          <w:sz w:val="24"/>
          <w:szCs w:val="24"/>
        </w:rPr>
      </w:pPr>
      <w:r w:rsidRPr="009801C7">
        <w:rPr>
          <w:rFonts w:eastAsia="Calibri"/>
          <w:b/>
          <w:sz w:val="24"/>
          <w:szCs w:val="24"/>
        </w:rPr>
        <w:t>o izvršenju Socijalnog programa</w:t>
      </w:r>
    </w:p>
    <w:p w14:paraId="53209FCF" w14:textId="2B0EE8D7" w:rsidR="00B76EED" w:rsidRPr="009801C7" w:rsidRDefault="00B76EED" w:rsidP="00B76EED">
      <w:pPr>
        <w:jc w:val="center"/>
        <w:rPr>
          <w:rFonts w:eastAsia="Calibri"/>
          <w:b/>
          <w:sz w:val="24"/>
          <w:szCs w:val="24"/>
        </w:rPr>
      </w:pPr>
      <w:r w:rsidRPr="009801C7">
        <w:rPr>
          <w:rFonts w:eastAsia="Calibri"/>
          <w:b/>
          <w:sz w:val="24"/>
          <w:szCs w:val="24"/>
        </w:rPr>
        <w:t>Općine Sveti Juraj na Bregu za 202</w:t>
      </w:r>
      <w:r w:rsidR="004E55EC" w:rsidRPr="009801C7">
        <w:rPr>
          <w:rFonts w:eastAsia="Calibri"/>
          <w:b/>
          <w:sz w:val="24"/>
          <w:szCs w:val="24"/>
        </w:rPr>
        <w:t>5</w:t>
      </w:r>
      <w:r w:rsidRPr="009801C7">
        <w:rPr>
          <w:rFonts w:eastAsia="Calibri"/>
          <w:b/>
          <w:sz w:val="24"/>
          <w:szCs w:val="24"/>
        </w:rPr>
        <w:t>. godinu</w:t>
      </w:r>
    </w:p>
    <w:p w14:paraId="259F9A66" w14:textId="77777777" w:rsidR="00B76EED" w:rsidRPr="009801C7" w:rsidRDefault="00B76EED" w:rsidP="00B76EED">
      <w:pPr>
        <w:rPr>
          <w:rFonts w:eastAsia="Calibri"/>
          <w:b/>
          <w:sz w:val="24"/>
          <w:szCs w:val="24"/>
        </w:rPr>
      </w:pPr>
    </w:p>
    <w:p w14:paraId="76F2F87E" w14:textId="77777777" w:rsidR="00B76EED" w:rsidRPr="009801C7" w:rsidRDefault="00B76EED" w:rsidP="00B76EED">
      <w:pPr>
        <w:rPr>
          <w:rFonts w:eastAsia="Calibri"/>
          <w:b/>
          <w:sz w:val="24"/>
          <w:szCs w:val="24"/>
        </w:rPr>
      </w:pPr>
    </w:p>
    <w:p w14:paraId="6233F7E0" w14:textId="77777777" w:rsidR="00B76EED" w:rsidRPr="009801C7" w:rsidRDefault="00B76EED" w:rsidP="00B76EED">
      <w:pPr>
        <w:jc w:val="center"/>
        <w:rPr>
          <w:rFonts w:eastAsia="Calibri"/>
          <w:b/>
          <w:sz w:val="24"/>
          <w:szCs w:val="24"/>
        </w:rPr>
      </w:pPr>
      <w:r w:rsidRPr="009801C7">
        <w:rPr>
          <w:rFonts w:eastAsia="Calibri"/>
          <w:b/>
          <w:sz w:val="24"/>
          <w:szCs w:val="24"/>
        </w:rPr>
        <w:t>Članak 1.</w:t>
      </w:r>
    </w:p>
    <w:p w14:paraId="7EB9412F" w14:textId="10076DA3" w:rsidR="00B76EED" w:rsidRPr="009801C7" w:rsidRDefault="00B76EED" w:rsidP="00B76EED">
      <w:pPr>
        <w:jc w:val="both"/>
        <w:rPr>
          <w:rFonts w:eastAsia="Calibri"/>
          <w:sz w:val="24"/>
          <w:szCs w:val="24"/>
        </w:rPr>
      </w:pPr>
      <w:r w:rsidRPr="009801C7">
        <w:rPr>
          <w:rFonts w:eastAsia="Calibri"/>
          <w:sz w:val="24"/>
          <w:szCs w:val="24"/>
        </w:rPr>
        <w:t>Prihvaća se Izvješće o izvršenju Socijalnog programa Općine Sveti Juraj na Bregu za 202</w:t>
      </w:r>
      <w:r w:rsidR="004E55EC" w:rsidRPr="009801C7">
        <w:rPr>
          <w:rFonts w:eastAsia="Calibri"/>
          <w:sz w:val="24"/>
          <w:szCs w:val="24"/>
        </w:rPr>
        <w:t>5</w:t>
      </w:r>
      <w:r w:rsidRPr="009801C7">
        <w:rPr>
          <w:rFonts w:eastAsia="Calibri"/>
          <w:sz w:val="24"/>
          <w:szCs w:val="24"/>
        </w:rPr>
        <w:t>. godinu.</w:t>
      </w:r>
    </w:p>
    <w:p w14:paraId="262AC6E2" w14:textId="77777777" w:rsidR="004E55EC" w:rsidRPr="009801C7" w:rsidRDefault="004E55EC" w:rsidP="004E55EC">
      <w:pPr>
        <w:pStyle w:val="Odlomakpopisa1"/>
        <w:numPr>
          <w:ilvl w:val="0"/>
          <w:numId w:val="3"/>
        </w:numPr>
        <w:ind w:left="1083"/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Potpora za opremu za novorođenčad</w:t>
      </w:r>
    </w:p>
    <w:p w14:paraId="521C87F8" w14:textId="77777777" w:rsidR="004E55EC" w:rsidRPr="009801C7" w:rsidRDefault="004E55EC" w:rsidP="004E55EC">
      <w:pPr>
        <w:pStyle w:val="Odlomakpopisa1"/>
        <w:ind w:left="0"/>
        <w:jc w:val="both"/>
        <w:rPr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004DF531" w14:textId="4D12DA36" w:rsidTr="00DA2BF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B9913F4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A9F4FD5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Potpora za opremu za novorođenčad</w:t>
            </w:r>
          </w:p>
          <w:p w14:paraId="3CC6703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3CB3BDB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C4068B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693BCEFF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3680F7EF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0CB469D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A8D3F52" w14:textId="0AF30661" w:rsidR="004E55EC" w:rsidRDefault="009801C7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674A25DA" w14:textId="5D345982" w:rsidR="009801C7" w:rsidRPr="009801C7" w:rsidRDefault="009801C7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5B700EA1" w14:textId="229B0D0A" w:rsidTr="00DA2BF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C40B3A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EF9348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Potpora za opremu za novorođenčad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F1DF8A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3719755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69500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057F1A2A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50.000,00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1B65B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4E1A20FB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42.000,00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19FD4" w14:textId="77777777" w:rsidR="004E55EC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3150013D" w14:textId="55616860" w:rsidR="00BB3316" w:rsidRPr="009801C7" w:rsidRDefault="00BB3316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39.000,00</w:t>
            </w:r>
          </w:p>
        </w:tc>
      </w:tr>
    </w:tbl>
    <w:p w14:paraId="74EE2155" w14:textId="77777777" w:rsidR="004E55EC" w:rsidRPr="009801C7" w:rsidRDefault="004E55EC" w:rsidP="004E55EC">
      <w:pPr>
        <w:pStyle w:val="Odlomakpopisa1"/>
        <w:ind w:left="0"/>
        <w:jc w:val="both"/>
        <w:rPr>
          <w:sz w:val="22"/>
          <w:szCs w:val="22"/>
        </w:rPr>
      </w:pPr>
    </w:p>
    <w:p w14:paraId="6E81BAD4" w14:textId="77777777" w:rsidR="004E55EC" w:rsidRPr="009801C7" w:rsidRDefault="004E55EC" w:rsidP="004E55EC">
      <w:pPr>
        <w:pStyle w:val="Odlomakpopisa1"/>
        <w:numPr>
          <w:ilvl w:val="0"/>
          <w:numId w:val="3"/>
        </w:numPr>
        <w:ind w:left="1083"/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 xml:space="preserve"> Sufinanciranje prijevoza učenika Osnovne škole</w:t>
      </w:r>
    </w:p>
    <w:p w14:paraId="01E94816" w14:textId="77777777" w:rsidR="004E55EC" w:rsidRPr="009801C7" w:rsidRDefault="004E55EC" w:rsidP="004E55EC">
      <w:pPr>
        <w:pStyle w:val="Odlomakpopisa1"/>
        <w:ind w:left="735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0915B407" w14:textId="7330CA6C" w:rsidTr="00DA2BF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D7F2B36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bookmarkStart w:id="0" w:name="_Hlk182228347"/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2A9B1C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Sufinanciranje prijevoza učenika Osnovne škole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0316E7B5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C3C34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1126467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046945E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55AA80A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B15325E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31D276D7" w14:textId="4739E649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5512849A" w14:textId="7225D544" w:rsidTr="00DA2BF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A8169C" w14:textId="77777777" w:rsidR="004E55EC" w:rsidRPr="009801C7" w:rsidRDefault="004E55EC" w:rsidP="00CD1631">
            <w:pPr>
              <w:suppressAutoHyphens/>
              <w:snapToGrid w:val="0"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6B781CA3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EF7B5E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Sufinanciranje prijevoza učenika osnovne škole MŽ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5CC38D" w14:textId="77777777" w:rsidR="004E55EC" w:rsidRPr="009801C7" w:rsidRDefault="004E55EC" w:rsidP="00CD1631">
            <w:pPr>
              <w:suppressAutoHyphens/>
              <w:snapToGrid w:val="0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48C6E28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37221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DE51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6.000,00</w:t>
            </w:r>
          </w:p>
          <w:p w14:paraId="117B2B4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372C6A" w14:textId="77777777" w:rsidR="004E55EC" w:rsidRPr="009801C7" w:rsidRDefault="004E55EC" w:rsidP="00CD1631">
            <w:pPr>
              <w:suppressAutoHyphens/>
              <w:snapToGrid w:val="0"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7.500,00</w:t>
            </w:r>
          </w:p>
          <w:p w14:paraId="08AFA325" w14:textId="77777777" w:rsidR="004E55EC" w:rsidRPr="009801C7" w:rsidRDefault="004E55EC" w:rsidP="00CD1631">
            <w:pPr>
              <w:suppressAutoHyphens/>
              <w:snapToGrid w:val="0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396A1" w14:textId="4F6F8223" w:rsidR="004E55EC" w:rsidRPr="009801C7" w:rsidRDefault="00BB3316" w:rsidP="00CD1631">
            <w:pPr>
              <w:suppressAutoHyphens/>
              <w:snapToGrid w:val="0"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6.350,00</w:t>
            </w:r>
          </w:p>
        </w:tc>
      </w:tr>
      <w:bookmarkEnd w:id="0"/>
    </w:tbl>
    <w:p w14:paraId="4FDD04E0" w14:textId="77777777" w:rsidR="004E55EC" w:rsidRPr="009801C7" w:rsidRDefault="004E55EC" w:rsidP="004E55EC">
      <w:pPr>
        <w:jc w:val="both"/>
        <w:rPr>
          <w:sz w:val="22"/>
          <w:szCs w:val="22"/>
        </w:rPr>
      </w:pPr>
    </w:p>
    <w:p w14:paraId="30F1B00C" w14:textId="77777777" w:rsidR="004E55EC" w:rsidRPr="009801C7" w:rsidRDefault="004E55EC" w:rsidP="004E55EC">
      <w:pPr>
        <w:jc w:val="both"/>
        <w:rPr>
          <w:sz w:val="22"/>
          <w:szCs w:val="22"/>
        </w:rPr>
      </w:pPr>
    </w:p>
    <w:p w14:paraId="1A8C63F9" w14:textId="77777777" w:rsidR="004E55EC" w:rsidRPr="009801C7" w:rsidRDefault="004E55EC" w:rsidP="004E55EC">
      <w:pPr>
        <w:jc w:val="both"/>
        <w:rPr>
          <w:sz w:val="22"/>
          <w:szCs w:val="22"/>
        </w:rPr>
      </w:pPr>
    </w:p>
    <w:p w14:paraId="472945F0" w14:textId="77777777" w:rsidR="004E55EC" w:rsidRPr="009801C7" w:rsidRDefault="004E55EC" w:rsidP="004E55EC">
      <w:pPr>
        <w:jc w:val="both"/>
        <w:rPr>
          <w:sz w:val="22"/>
          <w:szCs w:val="22"/>
        </w:rPr>
      </w:pPr>
    </w:p>
    <w:p w14:paraId="0EF9A344" w14:textId="77777777" w:rsidR="004E55EC" w:rsidRPr="009801C7" w:rsidRDefault="004E55EC" w:rsidP="004E55EC">
      <w:pPr>
        <w:jc w:val="both"/>
        <w:rPr>
          <w:sz w:val="22"/>
          <w:szCs w:val="22"/>
        </w:rPr>
      </w:pPr>
    </w:p>
    <w:p w14:paraId="6D10ED39" w14:textId="77777777" w:rsidR="004E55EC" w:rsidRPr="009801C7" w:rsidRDefault="004E55EC" w:rsidP="004E55EC">
      <w:pPr>
        <w:ind w:firstLine="708"/>
        <w:jc w:val="both"/>
        <w:rPr>
          <w:b/>
          <w:bCs/>
          <w:sz w:val="22"/>
          <w:szCs w:val="22"/>
        </w:rPr>
      </w:pPr>
      <w:r w:rsidRPr="009801C7">
        <w:rPr>
          <w:b/>
          <w:bCs/>
          <w:sz w:val="22"/>
          <w:szCs w:val="22"/>
        </w:rPr>
        <w:lastRenderedPageBreak/>
        <w:t>3.    Usluge prijevoza učenika osnovne škole – dodatna linija</w:t>
      </w:r>
    </w:p>
    <w:p w14:paraId="3D699A78" w14:textId="77777777" w:rsidR="004E55EC" w:rsidRPr="009801C7" w:rsidRDefault="004E55EC" w:rsidP="004E55EC">
      <w:pPr>
        <w:pStyle w:val="Odlomakpopisa1"/>
        <w:ind w:left="735"/>
        <w:jc w:val="both"/>
        <w:rPr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301F045C" w14:textId="2BABA3F9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1757C3B0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1CFB057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b/>
                <w:bCs/>
                <w:sz w:val="22"/>
                <w:szCs w:val="22"/>
              </w:rPr>
              <w:t>Usluge prijevoza učenika osnovne škole – dodatna linija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50D677E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482EA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4231B8DF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088E097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4C0D2A5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34469D2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72BE5A53" w14:textId="429C54F6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54F9FF3F" w14:textId="0B9C1E50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F6F758" w14:textId="77777777" w:rsidR="004E55EC" w:rsidRPr="009801C7" w:rsidRDefault="004E55EC" w:rsidP="00CD1631">
            <w:pPr>
              <w:suppressAutoHyphens/>
              <w:snapToGrid w:val="0"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0D7BAE1C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D3120E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sz w:val="22"/>
                <w:szCs w:val="22"/>
              </w:rPr>
              <w:t>Usluge prijevoza učenika osnovne škole – dodatna linija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689188" w14:textId="77777777" w:rsidR="004E55EC" w:rsidRPr="009801C7" w:rsidRDefault="004E55EC" w:rsidP="00CD1631">
            <w:pPr>
              <w:suppressAutoHyphens/>
              <w:snapToGrid w:val="0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4EA3DE34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sz w:val="22"/>
                <w:szCs w:val="22"/>
              </w:rPr>
              <w:t>32314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05BE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6021FBF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20.000,00</w:t>
            </w:r>
          </w:p>
          <w:p w14:paraId="12CD01B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C8678E" w14:textId="77777777" w:rsidR="004E55EC" w:rsidRPr="009801C7" w:rsidRDefault="004E55EC" w:rsidP="00CD1631">
            <w:pPr>
              <w:suppressAutoHyphens/>
              <w:snapToGrid w:val="0"/>
              <w:jc w:val="center"/>
              <w:rPr>
                <w:rFonts w:eastAsia="Calibri"/>
                <w:color w:val="EE0000"/>
                <w:sz w:val="22"/>
                <w:szCs w:val="22"/>
                <w:lang w:eastAsia="ar-SA"/>
              </w:rPr>
            </w:pPr>
          </w:p>
          <w:p w14:paraId="6C399FC1" w14:textId="77777777" w:rsidR="004E55EC" w:rsidRPr="009801C7" w:rsidRDefault="004E55EC" w:rsidP="00CD1631">
            <w:pPr>
              <w:suppressAutoHyphens/>
              <w:snapToGrid w:val="0"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22.000,00</w:t>
            </w:r>
          </w:p>
          <w:p w14:paraId="79B2A1E6" w14:textId="77777777" w:rsidR="004E55EC" w:rsidRPr="009801C7" w:rsidRDefault="004E55EC" w:rsidP="00CD1631">
            <w:pPr>
              <w:suppressAutoHyphens/>
              <w:snapToGrid w:val="0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DFA22" w14:textId="77777777" w:rsidR="004E55EC" w:rsidRDefault="004E55EC" w:rsidP="00CD1631">
            <w:pPr>
              <w:suppressAutoHyphens/>
              <w:snapToGrid w:val="0"/>
              <w:jc w:val="center"/>
              <w:rPr>
                <w:rFonts w:eastAsia="Calibri"/>
                <w:color w:val="EE0000"/>
                <w:sz w:val="22"/>
                <w:szCs w:val="22"/>
                <w:lang w:eastAsia="ar-SA"/>
              </w:rPr>
            </w:pPr>
          </w:p>
          <w:p w14:paraId="7F4395C9" w14:textId="6280C3F0" w:rsidR="00BB3316" w:rsidRPr="009801C7" w:rsidRDefault="00BB3316" w:rsidP="00CD1631">
            <w:pPr>
              <w:suppressAutoHyphens/>
              <w:snapToGrid w:val="0"/>
              <w:jc w:val="center"/>
              <w:rPr>
                <w:rFonts w:eastAsia="Calibri"/>
                <w:color w:val="EE0000"/>
                <w:sz w:val="22"/>
                <w:szCs w:val="22"/>
                <w:lang w:eastAsia="ar-SA"/>
              </w:rPr>
            </w:pPr>
            <w:r w:rsidRPr="00BB3316">
              <w:rPr>
                <w:rFonts w:eastAsia="Calibri"/>
                <w:sz w:val="22"/>
                <w:szCs w:val="22"/>
                <w:lang w:eastAsia="ar-SA"/>
              </w:rPr>
              <w:t>23.060,00</w:t>
            </w:r>
          </w:p>
        </w:tc>
      </w:tr>
    </w:tbl>
    <w:p w14:paraId="15C1F61F" w14:textId="77777777" w:rsidR="004E55EC" w:rsidRPr="009801C7" w:rsidRDefault="004E55EC" w:rsidP="004E55EC">
      <w:pPr>
        <w:jc w:val="both"/>
        <w:rPr>
          <w:sz w:val="22"/>
          <w:szCs w:val="22"/>
        </w:rPr>
      </w:pPr>
    </w:p>
    <w:p w14:paraId="4D0BBBC2" w14:textId="77777777" w:rsidR="004E55EC" w:rsidRPr="009801C7" w:rsidRDefault="004E55EC" w:rsidP="004E55EC">
      <w:pPr>
        <w:pStyle w:val="Odlomakpopisa1"/>
        <w:numPr>
          <w:ilvl w:val="0"/>
          <w:numId w:val="5"/>
        </w:numPr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Stipendije i školarine</w:t>
      </w:r>
    </w:p>
    <w:p w14:paraId="562ED9AB" w14:textId="77777777" w:rsidR="004E55EC" w:rsidRPr="009801C7" w:rsidRDefault="004E55EC" w:rsidP="004E55EC">
      <w:pPr>
        <w:pStyle w:val="Odlomakpopisa1"/>
        <w:ind w:left="735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20BF2AB0" w14:textId="0649290B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5E6146F1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54EB72E0" w14:textId="77777777" w:rsidR="004E55EC" w:rsidRPr="009801C7" w:rsidRDefault="004E55EC" w:rsidP="00CD1631">
            <w:pPr>
              <w:pStyle w:val="Odlomakpopisa1"/>
              <w:ind w:left="0"/>
              <w:jc w:val="both"/>
              <w:rPr>
                <w:b/>
                <w:sz w:val="22"/>
                <w:szCs w:val="22"/>
              </w:rPr>
            </w:pPr>
            <w:r w:rsidRPr="009801C7">
              <w:rPr>
                <w:b/>
                <w:sz w:val="22"/>
                <w:szCs w:val="22"/>
              </w:rPr>
              <w:t>Stipendije i školarine</w:t>
            </w:r>
          </w:p>
          <w:p w14:paraId="67A2E7B8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FA070B5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10BB0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11E4BFC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0F9D4DD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7439A3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3FB841FE" w14:textId="3FD3D4A4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4DEE04EB" w14:textId="1AC8938E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D55AA8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03CC20" w14:textId="77777777" w:rsidR="004E55EC" w:rsidRPr="009801C7" w:rsidRDefault="004E55EC" w:rsidP="00CD1631">
            <w:pPr>
              <w:pStyle w:val="Odlomakpopisa1"/>
              <w:ind w:left="0"/>
              <w:jc w:val="both"/>
              <w:rPr>
                <w:bCs/>
                <w:sz w:val="22"/>
                <w:szCs w:val="22"/>
              </w:rPr>
            </w:pPr>
            <w:r w:rsidRPr="009801C7">
              <w:rPr>
                <w:bCs/>
                <w:sz w:val="22"/>
                <w:szCs w:val="22"/>
              </w:rPr>
              <w:t>Stipendije i školarine</w:t>
            </w:r>
          </w:p>
          <w:p w14:paraId="50BAD372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4EA4F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37215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A73F0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110.000,00 </w:t>
            </w:r>
          </w:p>
          <w:p w14:paraId="5FDE957A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195A9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90.000,00 </w:t>
            </w:r>
          </w:p>
          <w:p w14:paraId="5CB60516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15FBE" w14:textId="4FDEE224" w:rsidR="004E55EC" w:rsidRPr="009801C7" w:rsidRDefault="00BB3316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82.810,00</w:t>
            </w:r>
          </w:p>
        </w:tc>
      </w:tr>
    </w:tbl>
    <w:p w14:paraId="3F3F82BD" w14:textId="77777777" w:rsidR="004E55EC" w:rsidRPr="009801C7" w:rsidRDefault="004E55EC" w:rsidP="004E55EC">
      <w:pPr>
        <w:pStyle w:val="Odlomakpopisa1"/>
        <w:ind w:left="735"/>
        <w:jc w:val="both"/>
        <w:rPr>
          <w:sz w:val="22"/>
          <w:szCs w:val="22"/>
        </w:rPr>
      </w:pPr>
    </w:p>
    <w:p w14:paraId="02875E90" w14:textId="77777777" w:rsidR="004E55EC" w:rsidRPr="009801C7" w:rsidRDefault="004E55EC" w:rsidP="004E55EC">
      <w:pPr>
        <w:pStyle w:val="Odlomakpopisa1"/>
        <w:numPr>
          <w:ilvl w:val="0"/>
          <w:numId w:val="5"/>
        </w:numPr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Sufinanciranje radnog materijala učenicima osnovnih i srednjih škola</w:t>
      </w:r>
    </w:p>
    <w:p w14:paraId="1E435BE2" w14:textId="77777777" w:rsidR="004E55EC" w:rsidRPr="009801C7" w:rsidRDefault="004E55EC" w:rsidP="004E55EC">
      <w:pPr>
        <w:pStyle w:val="Odlomakpopisa1"/>
        <w:ind w:left="1083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109FBA87" w14:textId="661930FC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1928AEF8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8CD1D9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Sufinanciranje radnog materijala učenicima osnovnih i srednjih škola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7FF5C86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1521D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2CC0A8B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7614A235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C917AC9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6F792CC7" w14:textId="34204E62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65EE3F9E" w14:textId="16B7CA74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C3767A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A51152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Sufinanciranje radnog materijala učenicima osnovnih i srednjih škola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9638F4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3AB0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40.000,00 </w:t>
            </w:r>
          </w:p>
          <w:p w14:paraId="359502D6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9A96A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40.400,00 </w:t>
            </w:r>
          </w:p>
          <w:p w14:paraId="3593108A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76DE" w14:textId="1F928A9B" w:rsidR="004E55EC" w:rsidRPr="009801C7" w:rsidRDefault="00BB3316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40.390,00</w:t>
            </w:r>
          </w:p>
        </w:tc>
      </w:tr>
    </w:tbl>
    <w:p w14:paraId="000B872A" w14:textId="77777777" w:rsidR="004E55EC" w:rsidRPr="009801C7" w:rsidRDefault="004E55EC" w:rsidP="004E55EC">
      <w:pPr>
        <w:pStyle w:val="Odlomakpopisa1"/>
        <w:ind w:left="0"/>
        <w:jc w:val="both"/>
        <w:rPr>
          <w:sz w:val="22"/>
          <w:szCs w:val="22"/>
        </w:rPr>
      </w:pPr>
    </w:p>
    <w:p w14:paraId="554D05E9" w14:textId="77777777" w:rsidR="004E55EC" w:rsidRPr="009801C7" w:rsidRDefault="004E55EC" w:rsidP="004E55EC">
      <w:pPr>
        <w:pStyle w:val="Odlomakpopisa1"/>
        <w:numPr>
          <w:ilvl w:val="0"/>
          <w:numId w:val="5"/>
        </w:numPr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Pomoći obiteljima i kućanstvima</w:t>
      </w:r>
    </w:p>
    <w:p w14:paraId="06E8A992" w14:textId="77777777" w:rsidR="004E55EC" w:rsidRPr="009801C7" w:rsidRDefault="004E55EC" w:rsidP="004E55EC">
      <w:pPr>
        <w:pStyle w:val="Odlomakpopisa1"/>
        <w:ind w:left="735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27EA60D7" w14:textId="261DBC5F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6BDF2B3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0147A64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Pomoći obiteljima i kućanstvima</w:t>
            </w:r>
          </w:p>
          <w:p w14:paraId="0CA84578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E7DB8BA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2490E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</w:p>
          <w:p w14:paraId="1DD71BB9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604F5814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5EF2E93B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6BC584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5DD0528A" w14:textId="7F853077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0E55A3E4" w14:textId="1BFB63A8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91DADD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864A6C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Pomoći obiteljima i kućanstvima</w:t>
            </w:r>
          </w:p>
          <w:p w14:paraId="65E1C78E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(i pomoći umirovljenicima povodom Uskrsnih i Božićnih blagdana)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B186E0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0159E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75.000,00</w:t>
            </w:r>
          </w:p>
          <w:p w14:paraId="5C9A2AD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6B194F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100.000,00 </w:t>
            </w:r>
          </w:p>
          <w:p w14:paraId="24B6A7F2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F09C" w14:textId="531E9FCE" w:rsidR="004E55EC" w:rsidRPr="009801C7" w:rsidRDefault="00BB3316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103.882,00</w:t>
            </w:r>
          </w:p>
        </w:tc>
      </w:tr>
    </w:tbl>
    <w:p w14:paraId="067D256B" w14:textId="77777777" w:rsidR="004E55EC" w:rsidRPr="009801C7" w:rsidRDefault="004E55EC" w:rsidP="004E55EC">
      <w:pPr>
        <w:pStyle w:val="Odlomakpopisa1"/>
        <w:ind w:left="0"/>
        <w:jc w:val="both"/>
        <w:rPr>
          <w:sz w:val="22"/>
          <w:szCs w:val="22"/>
        </w:rPr>
      </w:pPr>
    </w:p>
    <w:p w14:paraId="0A112735" w14:textId="77777777" w:rsidR="004E55EC" w:rsidRPr="009801C7" w:rsidRDefault="004E55EC" w:rsidP="004E55EC">
      <w:pPr>
        <w:pStyle w:val="Odlomakpopisa1"/>
        <w:numPr>
          <w:ilvl w:val="0"/>
          <w:numId w:val="5"/>
        </w:numPr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Izdaci za dječji vrtić i jaslice</w:t>
      </w:r>
    </w:p>
    <w:p w14:paraId="4F19CB9C" w14:textId="77777777" w:rsidR="004E55EC" w:rsidRPr="009801C7" w:rsidRDefault="004E55EC" w:rsidP="004E55EC">
      <w:pPr>
        <w:pStyle w:val="Odlomakpopisa1"/>
        <w:ind w:left="735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1C3AA985" w14:textId="2E52FE9D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BA4F1B8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71D9F5B5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Izdaci za dječji vrtić i jaslice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51B42719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4CDE26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</w:p>
          <w:p w14:paraId="2AF31925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4B1862E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0197162F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3A14B6E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40FEA274" w14:textId="4DD77AB9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548E8B8A" w14:textId="03AB18AE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861FBF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7CABDA" w14:textId="77777777" w:rsidR="004E55EC" w:rsidRPr="009801C7" w:rsidRDefault="004E55EC" w:rsidP="00CD1631">
            <w:pPr>
              <w:suppressAutoHyphens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Prijenos proračunskim korisnicima iz </w:t>
            </w: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lastRenderedPageBreak/>
              <w:t>nadležnog proračuna za financiranje rashoda poslovanja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D9BB0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lastRenderedPageBreak/>
              <w:t>36721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7C74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234.000,00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D4547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425.000,00 </w:t>
            </w:r>
          </w:p>
          <w:p w14:paraId="1BBA48FB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E8B33" w14:textId="721C602B" w:rsidR="004E55EC" w:rsidRPr="009801C7" w:rsidRDefault="00BB3316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427.325,10</w:t>
            </w:r>
          </w:p>
        </w:tc>
      </w:tr>
      <w:tr w:rsidR="004E55EC" w:rsidRPr="009801C7" w14:paraId="106B4A43" w14:textId="558F0203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8C1C79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2D4B03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Sufinanciranje vrtića - privatni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A3921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35221</w:t>
            </w:r>
            <w:r w:rsidRPr="009801C7">
              <w:rPr>
                <w:rFonts w:eastAsia="Calibri"/>
                <w:sz w:val="22"/>
                <w:szCs w:val="22"/>
                <w:lang w:eastAsia="ar-SA"/>
              </w:rPr>
              <w:t>01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7B08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200.000,00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AC0BC6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260.000,00</w:t>
            </w:r>
          </w:p>
          <w:p w14:paraId="374C97E0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D08CD" w14:textId="6F4E1021" w:rsidR="004E55EC" w:rsidRPr="009801C7" w:rsidRDefault="00BB3316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241.846,12</w:t>
            </w:r>
          </w:p>
        </w:tc>
      </w:tr>
      <w:tr w:rsidR="004E55EC" w:rsidRPr="009801C7" w14:paraId="13D73A23" w14:textId="285786E7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0CB6AA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C89F28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Sufinanciranje vrtića -druga JLS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8E7DB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3661101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91066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70.000,00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76E0C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60.000,00</w:t>
            </w:r>
          </w:p>
          <w:p w14:paraId="37996C29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F0B02" w14:textId="43A4F028" w:rsidR="004E55EC" w:rsidRPr="009801C7" w:rsidRDefault="00BB3316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56.214,63</w:t>
            </w:r>
          </w:p>
        </w:tc>
      </w:tr>
      <w:tr w:rsidR="004E55EC" w:rsidRPr="009801C7" w14:paraId="7699633D" w14:textId="47B62351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DE1101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3F275B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Sufinanciranje vrtića – vjerske zajednice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D5BFA5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3811201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62B3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7.000,00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F554DE0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4.000,00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C13B" w14:textId="013A9633" w:rsidR="004E55EC" w:rsidRPr="009801C7" w:rsidRDefault="00BB3316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3.683,80</w:t>
            </w:r>
          </w:p>
        </w:tc>
      </w:tr>
    </w:tbl>
    <w:p w14:paraId="75810555" w14:textId="77777777" w:rsidR="004E55EC" w:rsidRPr="009801C7" w:rsidRDefault="004E55EC" w:rsidP="004E55EC">
      <w:pPr>
        <w:pStyle w:val="Odlomakpopisa1"/>
        <w:ind w:left="0"/>
        <w:jc w:val="both"/>
        <w:rPr>
          <w:b/>
          <w:sz w:val="22"/>
          <w:szCs w:val="22"/>
        </w:rPr>
      </w:pPr>
    </w:p>
    <w:p w14:paraId="71B6768D" w14:textId="77777777" w:rsidR="004E55EC" w:rsidRPr="009801C7" w:rsidRDefault="004E55EC" w:rsidP="004E55EC">
      <w:pPr>
        <w:pStyle w:val="Odlomakpopisa1"/>
        <w:numPr>
          <w:ilvl w:val="0"/>
          <w:numId w:val="5"/>
        </w:numPr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Edukacijsko-rehabilitacijski tretmani i pomoći osobama s invaliditetom</w:t>
      </w:r>
    </w:p>
    <w:p w14:paraId="7FEEF5FB" w14:textId="77777777" w:rsidR="004E55EC" w:rsidRPr="009801C7" w:rsidRDefault="004E55EC" w:rsidP="004E55EC">
      <w:pPr>
        <w:pStyle w:val="Odlomakpopisa1"/>
        <w:ind w:left="1080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567A19BB" w14:textId="3DE34D79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0D5F9AA5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7BC542E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Edukacijsko-rehabilitacijski tretmani i pomoći osobama s invaliditetom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7EF630F0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C06B49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</w:p>
          <w:p w14:paraId="01E0B25B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2426F094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04E814FE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E8BFB26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541FEA74" w14:textId="3B2EC8E1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19092DC7" w14:textId="677259A0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3A0363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0A862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Edukacijsko-rehabilitacijski tretmani i pomoći osobama s invaliditetom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68930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CCB0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10.000,00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64DB4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7.000,00 </w:t>
            </w:r>
          </w:p>
          <w:p w14:paraId="2E3DEF1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54823" w14:textId="7E765C18" w:rsidR="004E55EC" w:rsidRPr="009801C7" w:rsidRDefault="00BB3316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6.937,56</w:t>
            </w:r>
          </w:p>
        </w:tc>
      </w:tr>
    </w:tbl>
    <w:p w14:paraId="102DF387" w14:textId="77777777" w:rsidR="004E55EC" w:rsidRPr="009801C7" w:rsidRDefault="004E55EC" w:rsidP="004E55EC">
      <w:pPr>
        <w:pStyle w:val="Odlomakpopisa1"/>
        <w:ind w:left="0"/>
        <w:jc w:val="both"/>
        <w:rPr>
          <w:b/>
          <w:sz w:val="22"/>
          <w:szCs w:val="22"/>
        </w:rPr>
      </w:pPr>
    </w:p>
    <w:p w14:paraId="4DE4396A" w14:textId="77777777" w:rsidR="004E55EC" w:rsidRPr="009801C7" w:rsidRDefault="004E55EC" w:rsidP="004E55EC">
      <w:pPr>
        <w:pStyle w:val="Odlomakpopisa1"/>
        <w:numPr>
          <w:ilvl w:val="0"/>
          <w:numId w:val="5"/>
        </w:numPr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Asistent u nastavi</w:t>
      </w:r>
    </w:p>
    <w:p w14:paraId="477B7A43" w14:textId="77777777" w:rsidR="004E55EC" w:rsidRPr="009801C7" w:rsidRDefault="004E55EC" w:rsidP="004E55EC">
      <w:pPr>
        <w:pStyle w:val="Odlomakpopisa1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7AB9412C" w14:textId="2D688AEF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70E459D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99179BE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Asistent u nastavi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CF84278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1AC444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</w:p>
          <w:p w14:paraId="7CE85A4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78DBBC64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20D7328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DD450B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1EA6B284" w14:textId="1FAE80A7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4D573FD9" w14:textId="7C1B3490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062BAC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C63488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Asistent u nastavi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DA377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37214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DFBF0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10.000,00 </w:t>
            </w:r>
          </w:p>
          <w:p w14:paraId="4906F2C4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9C151B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16.000,00 </w:t>
            </w:r>
          </w:p>
          <w:p w14:paraId="40E286B9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C6482" w14:textId="1DDE258C" w:rsidR="004E55EC" w:rsidRPr="009801C7" w:rsidRDefault="00BB3316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17.610,21</w:t>
            </w:r>
          </w:p>
        </w:tc>
      </w:tr>
    </w:tbl>
    <w:p w14:paraId="27393D1A" w14:textId="77777777" w:rsidR="004E55EC" w:rsidRPr="009801C7" w:rsidRDefault="004E55EC" w:rsidP="004E55EC">
      <w:pPr>
        <w:pStyle w:val="Odlomakpopisa1"/>
        <w:ind w:left="0"/>
        <w:jc w:val="both"/>
        <w:rPr>
          <w:b/>
          <w:sz w:val="22"/>
          <w:szCs w:val="22"/>
        </w:rPr>
      </w:pPr>
    </w:p>
    <w:p w14:paraId="59E9DD0B" w14:textId="77777777" w:rsidR="004E55EC" w:rsidRPr="009801C7" w:rsidRDefault="004E55EC" w:rsidP="004E55EC">
      <w:pPr>
        <w:pStyle w:val="Odlomakpopisa1"/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10.     Sufinanciranje obveznih udžbenika za osnovnu školu</w:t>
      </w:r>
    </w:p>
    <w:p w14:paraId="7BD1DD96" w14:textId="77777777" w:rsidR="004E55EC" w:rsidRPr="009801C7" w:rsidRDefault="004E55EC" w:rsidP="004E55EC">
      <w:pPr>
        <w:pStyle w:val="Odlomakpopisa1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626E0929" w14:textId="752924F6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3D2EC797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6ABCEB0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Sufinanciranje obveznih udžbenika za osnovnu školu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824FFD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76D28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</w:p>
          <w:p w14:paraId="3F76C069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49C0474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707C0F90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48A4F5A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467BEF79" w14:textId="4912EA84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1C08792B" w14:textId="1B9EC369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6261DB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50E0FC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Sufinanciranje obveznih udžbenika za osnovnu školu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D3CF8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D5FC9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5.000,00 </w:t>
            </w:r>
          </w:p>
          <w:p w14:paraId="29E08886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E242B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0,00 </w:t>
            </w:r>
          </w:p>
          <w:p w14:paraId="7427202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4D71" w14:textId="49D956B2" w:rsidR="004E55EC" w:rsidRPr="009801C7" w:rsidRDefault="00BB3316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0,00</w:t>
            </w:r>
          </w:p>
        </w:tc>
      </w:tr>
    </w:tbl>
    <w:p w14:paraId="0C1D1EBF" w14:textId="77777777" w:rsidR="004E55EC" w:rsidRPr="009801C7" w:rsidRDefault="004E55EC" w:rsidP="004E55EC">
      <w:pPr>
        <w:jc w:val="both"/>
        <w:rPr>
          <w:b/>
          <w:sz w:val="22"/>
          <w:szCs w:val="22"/>
        </w:rPr>
      </w:pPr>
    </w:p>
    <w:p w14:paraId="7FA724B8" w14:textId="31DFBCDD" w:rsidR="004E55EC" w:rsidRPr="009801C7" w:rsidRDefault="004E55EC" w:rsidP="00BB3316">
      <w:pPr>
        <w:pStyle w:val="Odlomakpopisa"/>
        <w:ind w:left="660"/>
        <w:jc w:val="both"/>
        <w:rPr>
          <w:rFonts w:ascii="Times New Roman" w:hAnsi="Times New Roman" w:cs="Times New Roman"/>
          <w:b/>
        </w:rPr>
      </w:pPr>
      <w:r w:rsidRPr="009801C7">
        <w:rPr>
          <w:rFonts w:ascii="Times New Roman" w:hAnsi="Times New Roman" w:cs="Times New Roman"/>
          <w:b/>
        </w:rPr>
        <w:t>11</w:t>
      </w:r>
      <w:r w:rsidRPr="009801C7">
        <w:rPr>
          <w:rFonts w:ascii="Times New Roman" w:hAnsi="Times New Roman" w:cs="Times New Roman"/>
        </w:rPr>
        <w:t xml:space="preserve">.   </w:t>
      </w:r>
      <w:r w:rsidRPr="009801C7">
        <w:rPr>
          <w:rFonts w:ascii="Times New Roman" w:hAnsi="Times New Roman" w:cs="Times New Roman"/>
          <w:b/>
        </w:rPr>
        <w:t>Sufinanciranje produženog boravka učenika osnovne škole</w:t>
      </w: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56F4F54B" w14:textId="5DA57A73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A38B2A9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7C2AD52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Sufinanciranje produženog boravka učenika osnovne škole</w:t>
            </w:r>
          </w:p>
          <w:p w14:paraId="123F6E18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66F423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4B49D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</w:p>
          <w:p w14:paraId="045C702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6946969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540B7784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5BB93FB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30576EF6" w14:textId="3828EFB5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58FB211D" w14:textId="25489D66" w:rsidTr="007A3975">
        <w:trPr>
          <w:trHeight w:val="69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731F22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lastRenderedPageBreak/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7E0981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Sufinanciranje produženog boravka učenika osnovne škole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3F95E0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5572B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70.000,00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CDC73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75.000,00</w:t>
            </w:r>
          </w:p>
          <w:p w14:paraId="3C606478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B1736" w14:textId="21DA2754" w:rsidR="004E55EC" w:rsidRPr="009801C7" w:rsidRDefault="00BB3316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74.725,98</w:t>
            </w:r>
          </w:p>
        </w:tc>
      </w:tr>
    </w:tbl>
    <w:p w14:paraId="3532475A" w14:textId="77777777" w:rsidR="004E55EC" w:rsidRPr="009801C7" w:rsidRDefault="004E55EC" w:rsidP="004E55EC">
      <w:pPr>
        <w:pStyle w:val="Odlomakpopisa1"/>
        <w:ind w:left="0"/>
        <w:jc w:val="both"/>
        <w:rPr>
          <w:b/>
          <w:sz w:val="22"/>
          <w:szCs w:val="22"/>
        </w:rPr>
      </w:pPr>
    </w:p>
    <w:p w14:paraId="64E81E29" w14:textId="77777777" w:rsidR="004E55EC" w:rsidRPr="009801C7" w:rsidRDefault="004E55EC" w:rsidP="004E55EC">
      <w:pPr>
        <w:pStyle w:val="Odlomakpopisa1"/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12.  Subvencioniranje troškova prehrane socijalno potrebitim osobama</w:t>
      </w:r>
    </w:p>
    <w:p w14:paraId="37D9FC43" w14:textId="77777777" w:rsidR="004E55EC" w:rsidRPr="009801C7" w:rsidRDefault="004E55EC" w:rsidP="004E55EC">
      <w:pPr>
        <w:pStyle w:val="Odlomakpopisa1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12601B2E" w14:textId="3511022D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0AF695C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469D22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Subvencioniranje troškova prehrane socijalno potrebitim osobama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0AAFF2F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07DA0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</w:p>
          <w:p w14:paraId="1744D7A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4712CF1B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37A00EAF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580BF69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688D4C31" w14:textId="073BCBA8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49AA02B4" w14:textId="0FB0D775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FF71C1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BBBBDF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Subvencioniranje troškova prehrane socijalno potrebitim osobama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235424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37229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FEC2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1.000,00</w:t>
            </w:r>
          </w:p>
          <w:p w14:paraId="52F27BF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8B761F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0,00 </w:t>
            </w:r>
          </w:p>
          <w:p w14:paraId="703F5B99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6D50" w14:textId="6F4F85CC" w:rsidR="004E55EC" w:rsidRPr="009801C7" w:rsidRDefault="00BB3316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0,00</w:t>
            </w:r>
          </w:p>
        </w:tc>
      </w:tr>
    </w:tbl>
    <w:p w14:paraId="1A3692A1" w14:textId="77777777" w:rsidR="004E55EC" w:rsidRPr="009801C7" w:rsidRDefault="004E55EC" w:rsidP="004E55EC">
      <w:pPr>
        <w:pStyle w:val="Odlomakpopisa1"/>
        <w:jc w:val="both"/>
        <w:rPr>
          <w:b/>
          <w:sz w:val="22"/>
          <w:szCs w:val="22"/>
        </w:rPr>
      </w:pPr>
    </w:p>
    <w:p w14:paraId="3AA3D8CB" w14:textId="77777777" w:rsidR="004E55EC" w:rsidRPr="009801C7" w:rsidRDefault="004E55EC" w:rsidP="004E55EC">
      <w:pPr>
        <w:pStyle w:val="Odlomakpopisa1"/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13. Subvencija za odvoz otpada</w:t>
      </w:r>
    </w:p>
    <w:p w14:paraId="3AC0C754" w14:textId="77777777" w:rsidR="004E55EC" w:rsidRPr="009801C7" w:rsidRDefault="004E55EC" w:rsidP="004E55EC">
      <w:pPr>
        <w:pStyle w:val="Odlomakpopisa1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738B5878" w14:textId="38759B03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10ABA45B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3CCEB6F" w14:textId="77777777" w:rsidR="004E55EC" w:rsidRPr="009801C7" w:rsidRDefault="004E55EC" w:rsidP="00CD1631">
            <w:pPr>
              <w:suppressAutoHyphens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Subvencija za odvoz otpada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0770D9E5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63CE2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</w:p>
          <w:p w14:paraId="02E79AB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0A26FFFA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1536D4B8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C009B77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12C8A06D" w14:textId="5E58D6E1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00130276" w14:textId="35BF4360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CDE90B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722D60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Subvencija za odvoz otpada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43A8AC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A9E6F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15.000,00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8CDAE5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15.000,00 </w:t>
            </w:r>
          </w:p>
          <w:p w14:paraId="50B66379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8822F" w14:textId="366A154E" w:rsidR="004E55EC" w:rsidRPr="009801C7" w:rsidRDefault="004F1CBD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15.253,70</w:t>
            </w:r>
          </w:p>
        </w:tc>
      </w:tr>
    </w:tbl>
    <w:p w14:paraId="745212C0" w14:textId="77777777" w:rsidR="004E55EC" w:rsidRPr="009801C7" w:rsidRDefault="004E55EC" w:rsidP="004E55EC">
      <w:pPr>
        <w:pStyle w:val="Odlomakpopisa1"/>
        <w:ind w:left="0"/>
        <w:jc w:val="both"/>
        <w:rPr>
          <w:sz w:val="22"/>
          <w:szCs w:val="22"/>
        </w:rPr>
      </w:pPr>
    </w:p>
    <w:p w14:paraId="0BA63E33" w14:textId="77777777" w:rsidR="004E55EC" w:rsidRPr="009801C7" w:rsidRDefault="004E55EC" w:rsidP="004E55EC">
      <w:pPr>
        <w:pStyle w:val="Odlomakpopisa1"/>
        <w:ind w:left="0"/>
        <w:jc w:val="both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 xml:space="preserve">           14. Sufinanciranje najma dvorane za školsku djecu</w:t>
      </w:r>
    </w:p>
    <w:p w14:paraId="03ACE1C1" w14:textId="77777777" w:rsidR="004E55EC" w:rsidRPr="009801C7" w:rsidRDefault="004E55EC" w:rsidP="004E55EC">
      <w:pPr>
        <w:pStyle w:val="Odlomakpopisa1"/>
        <w:ind w:left="0"/>
        <w:jc w:val="both"/>
        <w:rPr>
          <w:b/>
          <w:sz w:val="22"/>
          <w:szCs w:val="22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1843"/>
        <w:gridCol w:w="1985"/>
        <w:gridCol w:w="1701"/>
      </w:tblGrid>
      <w:tr w:rsidR="004E55EC" w:rsidRPr="009801C7" w14:paraId="28912873" w14:textId="591EEEEE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1A5D5792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09F5473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Sufinanciranje najma dvorane za školsku djecu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1B903C3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D204F7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Plan za 2025. godinu</w:t>
            </w:r>
          </w:p>
          <w:p w14:paraId="01154942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14:paraId="28A80E1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523078A5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8EC05D0" w14:textId="77777777" w:rsid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Izvješće za</w:t>
            </w:r>
          </w:p>
          <w:p w14:paraId="12C1010C" w14:textId="01A7D56F" w:rsidR="004E55EC" w:rsidRPr="009801C7" w:rsidRDefault="009801C7" w:rsidP="009801C7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rFonts w:eastAsia="Calibri"/>
                <w:b/>
                <w:sz w:val="22"/>
                <w:szCs w:val="22"/>
                <w:lang w:eastAsia="ar-SA"/>
              </w:rPr>
              <w:t>2025.</w:t>
            </w:r>
          </w:p>
        </w:tc>
      </w:tr>
      <w:tr w:rsidR="004E55EC" w:rsidRPr="009801C7" w14:paraId="57AC4DE3" w14:textId="1151E202" w:rsidTr="007A397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C97F1E" w14:textId="77777777" w:rsidR="004E55EC" w:rsidRPr="009801C7" w:rsidRDefault="004E55EC" w:rsidP="00CD1631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1E9CB5" w14:textId="77777777" w:rsidR="004E55EC" w:rsidRPr="009801C7" w:rsidRDefault="004E55EC" w:rsidP="00CD1631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Sufinanciranje najma dvorane za školsku djecu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6E9A6D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>37222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73D29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sz w:val="22"/>
                <w:szCs w:val="22"/>
                <w:lang w:eastAsia="ar-SA"/>
              </w:rPr>
              <w:t xml:space="preserve">1.000,00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F622781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801C7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1.000,00 </w:t>
            </w:r>
          </w:p>
          <w:p w14:paraId="7392895B" w14:textId="77777777" w:rsidR="004E55EC" w:rsidRPr="009801C7" w:rsidRDefault="004E55EC" w:rsidP="00CD1631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8267E" w14:textId="1291BF8B" w:rsidR="004E55EC" w:rsidRPr="009801C7" w:rsidRDefault="004F1CBD" w:rsidP="00CD1631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870,00</w:t>
            </w:r>
          </w:p>
        </w:tc>
      </w:tr>
    </w:tbl>
    <w:p w14:paraId="0834D19D" w14:textId="77777777" w:rsidR="004E55EC" w:rsidRPr="009801C7" w:rsidRDefault="004E55EC" w:rsidP="004E55EC">
      <w:pPr>
        <w:pStyle w:val="Odlomakpopisa1"/>
        <w:ind w:left="0"/>
        <w:rPr>
          <w:b/>
          <w:sz w:val="22"/>
          <w:szCs w:val="22"/>
        </w:rPr>
      </w:pPr>
    </w:p>
    <w:p w14:paraId="6D5A26D6" w14:textId="77777777" w:rsidR="004E55EC" w:rsidRPr="009801C7" w:rsidRDefault="004E55EC" w:rsidP="004E55EC">
      <w:pPr>
        <w:pStyle w:val="Odlomakpopisa1"/>
        <w:ind w:left="0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ab/>
        <w:t>15. Potpora za podmirenje troškova stanovanja</w:t>
      </w:r>
    </w:p>
    <w:p w14:paraId="3690BF6D" w14:textId="77777777" w:rsidR="004E55EC" w:rsidRPr="009801C7" w:rsidRDefault="004E55EC" w:rsidP="004E55EC">
      <w:pPr>
        <w:pStyle w:val="Odlomakpopisa1"/>
        <w:ind w:left="0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ab/>
      </w:r>
    </w:p>
    <w:tbl>
      <w:tblPr>
        <w:tblStyle w:val="Reetkatablice1"/>
        <w:tblW w:w="9640" w:type="dxa"/>
        <w:tblInd w:w="-147" w:type="dxa"/>
        <w:tblLook w:val="04A0" w:firstRow="1" w:lastRow="0" w:firstColumn="1" w:lastColumn="0" w:noHBand="0" w:noVBand="1"/>
      </w:tblPr>
      <w:tblGrid>
        <w:gridCol w:w="687"/>
        <w:gridCol w:w="2102"/>
        <w:gridCol w:w="1322"/>
        <w:gridCol w:w="1843"/>
        <w:gridCol w:w="1985"/>
        <w:gridCol w:w="1701"/>
      </w:tblGrid>
      <w:tr w:rsidR="009801C7" w:rsidRPr="009801C7" w14:paraId="2970BBA8" w14:textId="005923B4" w:rsidTr="009C526B">
        <w:tc>
          <w:tcPr>
            <w:tcW w:w="687" w:type="dxa"/>
            <w:shd w:val="clear" w:color="auto" w:fill="BFBFBF"/>
          </w:tcPr>
          <w:p w14:paraId="6A0C90C9" w14:textId="77777777" w:rsidR="009801C7" w:rsidRPr="009801C7" w:rsidRDefault="009801C7" w:rsidP="00CD1631">
            <w:pPr>
              <w:suppressAutoHyphens/>
              <w:jc w:val="both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R.b.</w:t>
            </w:r>
          </w:p>
        </w:tc>
        <w:tc>
          <w:tcPr>
            <w:tcW w:w="2102" w:type="dxa"/>
            <w:shd w:val="clear" w:color="auto" w:fill="BFBFBF"/>
          </w:tcPr>
          <w:p w14:paraId="7F1B6733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Potpora za podmirenje troškova stanovanja</w:t>
            </w:r>
          </w:p>
        </w:tc>
        <w:tc>
          <w:tcPr>
            <w:tcW w:w="1322" w:type="dxa"/>
            <w:shd w:val="clear" w:color="auto" w:fill="BFBFBF"/>
          </w:tcPr>
          <w:p w14:paraId="59531D37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Konto</w:t>
            </w:r>
          </w:p>
        </w:tc>
        <w:tc>
          <w:tcPr>
            <w:tcW w:w="1843" w:type="dxa"/>
            <w:shd w:val="clear" w:color="auto" w:fill="BFBFBF"/>
          </w:tcPr>
          <w:p w14:paraId="6494B366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Plan za 2025. godinu</w:t>
            </w:r>
          </w:p>
          <w:p w14:paraId="37B349E4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EUR</w:t>
            </w:r>
          </w:p>
        </w:tc>
        <w:tc>
          <w:tcPr>
            <w:tcW w:w="1985" w:type="dxa"/>
            <w:shd w:val="clear" w:color="auto" w:fill="BFBFBF"/>
          </w:tcPr>
          <w:p w14:paraId="742670A3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I. izmjene i dopune</w:t>
            </w:r>
          </w:p>
          <w:p w14:paraId="01BC21FE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EUR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1F1E4597" w14:textId="77777777" w:rsidR="009801C7" w:rsidRPr="009801C7" w:rsidRDefault="009801C7" w:rsidP="009801C7">
            <w:pPr>
              <w:shd w:val="clear" w:color="auto" w:fill="BFBFBF" w:themeFill="background1" w:themeFillShade="BF"/>
              <w:suppressAutoHyphens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lang w:eastAsia="ar-SA"/>
              </w:rPr>
              <w:t>Izvješće za</w:t>
            </w:r>
          </w:p>
          <w:p w14:paraId="76BB63F0" w14:textId="67607B22" w:rsidR="009801C7" w:rsidRPr="009801C7" w:rsidRDefault="009801C7" w:rsidP="009801C7">
            <w:pPr>
              <w:shd w:val="clear" w:color="auto" w:fill="BFBFBF" w:themeFill="background1" w:themeFillShade="BF"/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lang w:eastAsia="ar-SA"/>
              </w:rPr>
              <w:t>2025.</w:t>
            </w:r>
          </w:p>
        </w:tc>
      </w:tr>
      <w:tr w:rsidR="009801C7" w:rsidRPr="009801C7" w14:paraId="048B6258" w14:textId="0DF5ED32" w:rsidTr="009C526B">
        <w:tc>
          <w:tcPr>
            <w:tcW w:w="687" w:type="dxa"/>
          </w:tcPr>
          <w:p w14:paraId="64DBE037" w14:textId="77777777" w:rsidR="009801C7" w:rsidRPr="009801C7" w:rsidRDefault="009801C7" w:rsidP="00CD1631">
            <w:pPr>
              <w:suppressAutoHyphens/>
              <w:jc w:val="both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eastAsia="Calibri" w:hAnsi="Times New Roman"/>
                <w:lang w:eastAsia="ar-SA"/>
              </w:rPr>
              <w:t>01.</w:t>
            </w:r>
          </w:p>
        </w:tc>
        <w:tc>
          <w:tcPr>
            <w:tcW w:w="2102" w:type="dxa"/>
          </w:tcPr>
          <w:p w14:paraId="62359A0F" w14:textId="77777777" w:rsidR="009801C7" w:rsidRPr="009801C7" w:rsidRDefault="009801C7" w:rsidP="00CD1631">
            <w:pPr>
              <w:suppressAutoHyphens/>
              <w:jc w:val="both"/>
              <w:rPr>
                <w:rFonts w:ascii="Times New Roman" w:eastAsia="Calibri" w:hAnsi="Times New Roman"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Cs/>
                <w:lang w:eastAsia="ar-SA"/>
              </w:rPr>
              <w:t>Potpora za podmirenje troškova stanovanja</w:t>
            </w:r>
          </w:p>
        </w:tc>
        <w:tc>
          <w:tcPr>
            <w:tcW w:w="1322" w:type="dxa"/>
          </w:tcPr>
          <w:p w14:paraId="3D6429DC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eastAsia="Calibri" w:hAnsi="Times New Roman"/>
                <w:lang w:eastAsia="ar-SA"/>
              </w:rPr>
              <w:t>37218</w:t>
            </w:r>
          </w:p>
        </w:tc>
        <w:tc>
          <w:tcPr>
            <w:tcW w:w="1843" w:type="dxa"/>
          </w:tcPr>
          <w:p w14:paraId="46A6B2CA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Cs/>
                <w:lang w:eastAsia="ar-SA"/>
              </w:rPr>
              <w:t>2.500,00</w:t>
            </w:r>
          </w:p>
          <w:p w14:paraId="0425CF5F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</w:p>
        </w:tc>
        <w:tc>
          <w:tcPr>
            <w:tcW w:w="1985" w:type="dxa"/>
          </w:tcPr>
          <w:p w14:paraId="399116C6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eastAsia="Calibri" w:hAnsi="Times New Roman"/>
                <w:lang w:eastAsia="ar-SA"/>
              </w:rPr>
              <w:t xml:space="preserve">1.800,00 </w:t>
            </w:r>
          </w:p>
          <w:p w14:paraId="0E238AAA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</w:p>
        </w:tc>
        <w:tc>
          <w:tcPr>
            <w:tcW w:w="1701" w:type="dxa"/>
          </w:tcPr>
          <w:p w14:paraId="2E995488" w14:textId="194DB9D1" w:rsidR="009801C7" w:rsidRPr="009801C7" w:rsidRDefault="004F1CBD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>
              <w:rPr>
                <w:rFonts w:ascii="Times New Roman" w:eastAsia="Calibri" w:hAnsi="Times New Roman"/>
                <w:lang w:eastAsia="ar-SA"/>
              </w:rPr>
              <w:t>2.240,00</w:t>
            </w:r>
          </w:p>
        </w:tc>
      </w:tr>
    </w:tbl>
    <w:p w14:paraId="7248817D" w14:textId="77777777" w:rsidR="004E55EC" w:rsidRPr="009801C7" w:rsidRDefault="004E55EC" w:rsidP="004E55EC">
      <w:pPr>
        <w:pStyle w:val="Odlomakpopisa1"/>
        <w:ind w:left="0"/>
        <w:rPr>
          <w:b/>
          <w:sz w:val="22"/>
          <w:szCs w:val="22"/>
        </w:rPr>
      </w:pPr>
    </w:p>
    <w:p w14:paraId="629C891A" w14:textId="77777777" w:rsidR="004E55EC" w:rsidRPr="009801C7" w:rsidRDefault="004E55EC" w:rsidP="004E55EC">
      <w:pPr>
        <w:pStyle w:val="Odlomakpopisa1"/>
        <w:ind w:left="0" w:firstLine="708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16. Poticaji za uređenje nekretnina građanima i kućanstvima</w:t>
      </w:r>
    </w:p>
    <w:p w14:paraId="2A448B7B" w14:textId="77777777" w:rsidR="004E55EC" w:rsidRPr="009801C7" w:rsidRDefault="004E55EC" w:rsidP="004E55EC">
      <w:pPr>
        <w:pStyle w:val="Odlomakpopisa1"/>
        <w:ind w:left="0" w:firstLine="708"/>
        <w:rPr>
          <w:b/>
          <w:sz w:val="22"/>
          <w:szCs w:val="22"/>
        </w:rPr>
      </w:pPr>
    </w:p>
    <w:tbl>
      <w:tblPr>
        <w:tblStyle w:val="Reetkatablice1"/>
        <w:tblW w:w="9640" w:type="dxa"/>
        <w:tblInd w:w="-147" w:type="dxa"/>
        <w:tblLook w:val="04A0" w:firstRow="1" w:lastRow="0" w:firstColumn="1" w:lastColumn="0" w:noHBand="0" w:noVBand="1"/>
      </w:tblPr>
      <w:tblGrid>
        <w:gridCol w:w="687"/>
        <w:gridCol w:w="2111"/>
        <w:gridCol w:w="1313"/>
        <w:gridCol w:w="1843"/>
        <w:gridCol w:w="1985"/>
        <w:gridCol w:w="1701"/>
      </w:tblGrid>
      <w:tr w:rsidR="009801C7" w:rsidRPr="009801C7" w14:paraId="49F6BAED" w14:textId="148B3760" w:rsidTr="009C526B">
        <w:tc>
          <w:tcPr>
            <w:tcW w:w="687" w:type="dxa"/>
            <w:shd w:val="clear" w:color="auto" w:fill="BFBFBF"/>
          </w:tcPr>
          <w:p w14:paraId="22A7A9C7" w14:textId="77777777" w:rsidR="009801C7" w:rsidRPr="009801C7" w:rsidRDefault="009801C7" w:rsidP="00CD1631">
            <w:pPr>
              <w:suppressAutoHyphens/>
              <w:jc w:val="both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R.b.</w:t>
            </w:r>
          </w:p>
        </w:tc>
        <w:tc>
          <w:tcPr>
            <w:tcW w:w="2111" w:type="dxa"/>
            <w:shd w:val="clear" w:color="auto" w:fill="BFBFBF"/>
          </w:tcPr>
          <w:p w14:paraId="152904B2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hAnsi="Times New Roman"/>
                <w:b/>
              </w:rPr>
              <w:t>Poticaji za uređenje nekretnina građanima i kućanstvima</w:t>
            </w:r>
          </w:p>
        </w:tc>
        <w:tc>
          <w:tcPr>
            <w:tcW w:w="1313" w:type="dxa"/>
            <w:shd w:val="clear" w:color="auto" w:fill="BFBFBF"/>
          </w:tcPr>
          <w:p w14:paraId="61A5EC7D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Konto</w:t>
            </w:r>
          </w:p>
        </w:tc>
        <w:tc>
          <w:tcPr>
            <w:tcW w:w="1843" w:type="dxa"/>
            <w:shd w:val="clear" w:color="auto" w:fill="BFBFBF"/>
          </w:tcPr>
          <w:p w14:paraId="356E70B8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Plan za 2025. godinu</w:t>
            </w:r>
          </w:p>
          <w:p w14:paraId="68E71F9A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EUR</w:t>
            </w:r>
          </w:p>
        </w:tc>
        <w:tc>
          <w:tcPr>
            <w:tcW w:w="1985" w:type="dxa"/>
            <w:shd w:val="clear" w:color="auto" w:fill="BFBFBF"/>
          </w:tcPr>
          <w:p w14:paraId="05B45235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I. izmjene i dopune</w:t>
            </w:r>
          </w:p>
          <w:p w14:paraId="71C26702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EUR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7BC1F0A2" w14:textId="77777777" w:rsidR="009801C7" w:rsidRPr="009801C7" w:rsidRDefault="009801C7" w:rsidP="009801C7">
            <w:pPr>
              <w:suppressAutoHyphens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lang w:eastAsia="ar-SA"/>
              </w:rPr>
              <w:t>Izvješće za</w:t>
            </w:r>
          </w:p>
          <w:p w14:paraId="3BD81A58" w14:textId="5A397BC6" w:rsidR="009801C7" w:rsidRPr="009801C7" w:rsidRDefault="009801C7" w:rsidP="009801C7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lang w:eastAsia="ar-SA"/>
              </w:rPr>
              <w:t>2025.</w:t>
            </w:r>
          </w:p>
        </w:tc>
      </w:tr>
      <w:tr w:rsidR="009801C7" w:rsidRPr="009801C7" w14:paraId="7AB6D5F0" w14:textId="6C776BD8" w:rsidTr="009C526B">
        <w:tc>
          <w:tcPr>
            <w:tcW w:w="687" w:type="dxa"/>
          </w:tcPr>
          <w:p w14:paraId="196DF20A" w14:textId="77777777" w:rsidR="009801C7" w:rsidRPr="009801C7" w:rsidRDefault="009801C7" w:rsidP="00CD1631">
            <w:pPr>
              <w:suppressAutoHyphens/>
              <w:jc w:val="both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eastAsia="Calibri" w:hAnsi="Times New Roman"/>
                <w:lang w:eastAsia="ar-SA"/>
              </w:rPr>
              <w:lastRenderedPageBreak/>
              <w:t>01.</w:t>
            </w:r>
          </w:p>
        </w:tc>
        <w:tc>
          <w:tcPr>
            <w:tcW w:w="2111" w:type="dxa"/>
          </w:tcPr>
          <w:p w14:paraId="29EB183D" w14:textId="77777777" w:rsidR="009801C7" w:rsidRPr="009801C7" w:rsidRDefault="009801C7" w:rsidP="00CD1631">
            <w:pPr>
              <w:suppressAutoHyphens/>
              <w:jc w:val="both"/>
              <w:rPr>
                <w:rFonts w:ascii="Times New Roman" w:eastAsia="Calibri" w:hAnsi="Times New Roman"/>
                <w:bCs/>
                <w:lang w:eastAsia="ar-SA"/>
              </w:rPr>
            </w:pPr>
            <w:r w:rsidRPr="009801C7">
              <w:rPr>
                <w:rFonts w:ascii="Times New Roman" w:hAnsi="Times New Roman"/>
                <w:bCs/>
              </w:rPr>
              <w:t>Poticaji za uređenje nekretnina građanima i kućanstvima</w:t>
            </w:r>
          </w:p>
        </w:tc>
        <w:tc>
          <w:tcPr>
            <w:tcW w:w="1313" w:type="dxa"/>
          </w:tcPr>
          <w:p w14:paraId="3B0DB540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eastAsia="Calibri" w:hAnsi="Times New Roman"/>
                <w:lang w:eastAsia="ar-SA"/>
              </w:rPr>
              <w:t>38229</w:t>
            </w:r>
          </w:p>
        </w:tc>
        <w:tc>
          <w:tcPr>
            <w:tcW w:w="1843" w:type="dxa"/>
          </w:tcPr>
          <w:p w14:paraId="17EF30F8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Cs/>
                <w:lang w:eastAsia="ar-SA"/>
              </w:rPr>
              <w:t>50.000,00</w:t>
            </w:r>
          </w:p>
          <w:p w14:paraId="4E364FF7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</w:p>
        </w:tc>
        <w:tc>
          <w:tcPr>
            <w:tcW w:w="1985" w:type="dxa"/>
          </w:tcPr>
          <w:p w14:paraId="14A6A793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eastAsia="Calibri" w:hAnsi="Times New Roman"/>
                <w:lang w:eastAsia="ar-SA"/>
              </w:rPr>
              <w:t xml:space="preserve">0,00 </w:t>
            </w:r>
          </w:p>
          <w:p w14:paraId="58777B02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</w:p>
        </w:tc>
        <w:tc>
          <w:tcPr>
            <w:tcW w:w="1701" w:type="dxa"/>
          </w:tcPr>
          <w:p w14:paraId="3C71416B" w14:textId="0C8E05DD" w:rsidR="009801C7" w:rsidRPr="009801C7" w:rsidRDefault="004F1CBD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>
              <w:rPr>
                <w:rFonts w:ascii="Times New Roman" w:eastAsia="Calibri" w:hAnsi="Times New Roman"/>
                <w:lang w:eastAsia="ar-SA"/>
              </w:rPr>
              <w:t>0,00</w:t>
            </w:r>
          </w:p>
        </w:tc>
      </w:tr>
    </w:tbl>
    <w:p w14:paraId="533A4CB3" w14:textId="77777777" w:rsidR="004E55EC" w:rsidRPr="009801C7" w:rsidRDefault="004E55EC" w:rsidP="004E55EC">
      <w:pPr>
        <w:pStyle w:val="Odlomakpopisa1"/>
        <w:ind w:left="0"/>
        <w:rPr>
          <w:b/>
          <w:sz w:val="22"/>
          <w:szCs w:val="22"/>
        </w:rPr>
      </w:pPr>
    </w:p>
    <w:p w14:paraId="7E9D5A3F" w14:textId="77777777" w:rsidR="004E55EC" w:rsidRPr="009801C7" w:rsidRDefault="004E55EC" w:rsidP="004E55EC">
      <w:pPr>
        <w:pStyle w:val="Odlomakpopisa1"/>
        <w:ind w:left="0" w:firstLine="708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17. Sportsko -edukativno ljetovanje učenika OŠ</w:t>
      </w:r>
    </w:p>
    <w:p w14:paraId="759C2050" w14:textId="77777777" w:rsidR="004E55EC" w:rsidRPr="009801C7" w:rsidRDefault="004E55EC" w:rsidP="004E55EC">
      <w:pPr>
        <w:pStyle w:val="Odlomakpopisa1"/>
        <w:ind w:left="0" w:firstLine="708"/>
        <w:rPr>
          <w:b/>
          <w:sz w:val="22"/>
          <w:szCs w:val="22"/>
        </w:rPr>
      </w:pPr>
    </w:p>
    <w:tbl>
      <w:tblPr>
        <w:tblStyle w:val="Reetkatablice1"/>
        <w:tblW w:w="9640" w:type="dxa"/>
        <w:tblInd w:w="-147" w:type="dxa"/>
        <w:tblLook w:val="04A0" w:firstRow="1" w:lastRow="0" w:firstColumn="1" w:lastColumn="0" w:noHBand="0" w:noVBand="1"/>
      </w:tblPr>
      <w:tblGrid>
        <w:gridCol w:w="687"/>
        <w:gridCol w:w="2088"/>
        <w:gridCol w:w="1088"/>
        <w:gridCol w:w="2091"/>
        <w:gridCol w:w="1985"/>
        <w:gridCol w:w="1701"/>
      </w:tblGrid>
      <w:tr w:rsidR="009801C7" w:rsidRPr="009801C7" w14:paraId="4B163E44" w14:textId="1F7AA2EC" w:rsidTr="009C526B">
        <w:tc>
          <w:tcPr>
            <w:tcW w:w="687" w:type="dxa"/>
            <w:shd w:val="clear" w:color="auto" w:fill="BFBFBF"/>
          </w:tcPr>
          <w:p w14:paraId="01909FF7" w14:textId="77777777" w:rsidR="009801C7" w:rsidRPr="009801C7" w:rsidRDefault="009801C7" w:rsidP="00CD1631">
            <w:pPr>
              <w:suppressAutoHyphens/>
              <w:jc w:val="both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R.b.</w:t>
            </w:r>
          </w:p>
        </w:tc>
        <w:tc>
          <w:tcPr>
            <w:tcW w:w="2088" w:type="dxa"/>
            <w:shd w:val="clear" w:color="auto" w:fill="BFBFBF"/>
          </w:tcPr>
          <w:p w14:paraId="245586CC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  <w:r w:rsidRPr="009801C7">
              <w:rPr>
                <w:rFonts w:ascii="Times New Roman" w:hAnsi="Times New Roman"/>
                <w:b/>
              </w:rPr>
              <w:t>Sportsko - edukativno ljetovanje učenika OŠ</w:t>
            </w:r>
          </w:p>
        </w:tc>
        <w:tc>
          <w:tcPr>
            <w:tcW w:w="1088" w:type="dxa"/>
            <w:shd w:val="clear" w:color="auto" w:fill="BFBFBF"/>
          </w:tcPr>
          <w:p w14:paraId="0020FF34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Konto</w:t>
            </w:r>
          </w:p>
        </w:tc>
        <w:tc>
          <w:tcPr>
            <w:tcW w:w="2091" w:type="dxa"/>
            <w:shd w:val="clear" w:color="auto" w:fill="BFBFBF"/>
          </w:tcPr>
          <w:p w14:paraId="0CEB2AA0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Plan za 2025. godinu</w:t>
            </w:r>
          </w:p>
          <w:p w14:paraId="34CEE4DA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EUR</w:t>
            </w:r>
          </w:p>
        </w:tc>
        <w:tc>
          <w:tcPr>
            <w:tcW w:w="1985" w:type="dxa"/>
            <w:shd w:val="clear" w:color="auto" w:fill="BFBFBF"/>
          </w:tcPr>
          <w:p w14:paraId="002E498E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I. izmjene i dopune</w:t>
            </w:r>
          </w:p>
          <w:p w14:paraId="0AC88EAD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EUR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4B68B99E" w14:textId="77777777" w:rsidR="009801C7" w:rsidRPr="009801C7" w:rsidRDefault="009801C7" w:rsidP="009801C7">
            <w:pPr>
              <w:suppressAutoHyphens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lang w:eastAsia="ar-SA"/>
              </w:rPr>
              <w:t>Izvješće za</w:t>
            </w:r>
          </w:p>
          <w:p w14:paraId="3EC8F5C7" w14:textId="0BA5AE9B" w:rsidR="009801C7" w:rsidRPr="009801C7" w:rsidRDefault="009801C7" w:rsidP="009801C7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lang w:eastAsia="ar-SA"/>
              </w:rPr>
              <w:t>2025.</w:t>
            </w:r>
          </w:p>
        </w:tc>
      </w:tr>
      <w:tr w:rsidR="009801C7" w:rsidRPr="009801C7" w14:paraId="6573E3EE" w14:textId="3E89960E" w:rsidTr="009C526B">
        <w:tc>
          <w:tcPr>
            <w:tcW w:w="687" w:type="dxa"/>
          </w:tcPr>
          <w:p w14:paraId="2F5FA07E" w14:textId="77777777" w:rsidR="009801C7" w:rsidRPr="009801C7" w:rsidRDefault="009801C7" w:rsidP="00CD1631">
            <w:pPr>
              <w:suppressAutoHyphens/>
              <w:jc w:val="both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eastAsia="Calibri" w:hAnsi="Times New Roman"/>
                <w:lang w:eastAsia="ar-SA"/>
              </w:rPr>
              <w:t>01.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9CDE9D" w14:textId="77777777" w:rsidR="009801C7" w:rsidRPr="009801C7" w:rsidRDefault="009801C7" w:rsidP="009801C7">
            <w:pPr>
              <w:suppressAutoHyphens/>
              <w:rPr>
                <w:rFonts w:ascii="Times New Roman" w:eastAsia="Calibri" w:hAnsi="Times New Roman"/>
                <w:bCs/>
                <w:lang w:eastAsia="ar-SA"/>
              </w:rPr>
            </w:pPr>
            <w:r w:rsidRPr="009801C7">
              <w:rPr>
                <w:rFonts w:ascii="Times New Roman" w:hAnsi="Times New Roman"/>
                <w:bCs/>
              </w:rPr>
              <w:t>Sportsko - edukativno ljetovanje učenika OŠ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14E288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hAnsi="Times New Roman"/>
              </w:rPr>
              <w:t>381197</w:t>
            </w: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36FC5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  <w:r w:rsidRPr="009801C7">
              <w:rPr>
                <w:rFonts w:ascii="Times New Roman" w:hAnsi="Times New Roman"/>
              </w:rPr>
              <w:t>12.000,00 EUR</w:t>
            </w:r>
          </w:p>
        </w:tc>
        <w:tc>
          <w:tcPr>
            <w:tcW w:w="1985" w:type="dxa"/>
          </w:tcPr>
          <w:p w14:paraId="5123CCC8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eastAsia="Calibri" w:hAnsi="Times New Roman"/>
                <w:lang w:eastAsia="ar-SA"/>
              </w:rPr>
              <w:t>12.150,00</w:t>
            </w:r>
          </w:p>
        </w:tc>
        <w:tc>
          <w:tcPr>
            <w:tcW w:w="1701" w:type="dxa"/>
          </w:tcPr>
          <w:p w14:paraId="3F4E6ADB" w14:textId="0E0D6E41" w:rsidR="009801C7" w:rsidRPr="009801C7" w:rsidRDefault="004F1CBD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>
              <w:rPr>
                <w:rFonts w:ascii="Times New Roman" w:eastAsia="Calibri" w:hAnsi="Times New Roman"/>
                <w:lang w:eastAsia="ar-SA"/>
              </w:rPr>
              <w:t>12.150,00</w:t>
            </w:r>
          </w:p>
        </w:tc>
      </w:tr>
    </w:tbl>
    <w:p w14:paraId="29FC020C" w14:textId="77777777" w:rsidR="004E55EC" w:rsidRPr="009801C7" w:rsidRDefault="004E55EC" w:rsidP="004E55EC">
      <w:pPr>
        <w:pStyle w:val="Odlomakpopisa1"/>
        <w:ind w:left="0" w:firstLine="708"/>
        <w:rPr>
          <w:b/>
          <w:sz w:val="22"/>
          <w:szCs w:val="22"/>
        </w:rPr>
      </w:pPr>
    </w:p>
    <w:p w14:paraId="43E73F01" w14:textId="77777777" w:rsidR="004E55EC" w:rsidRPr="009801C7" w:rsidRDefault="004E55EC" w:rsidP="004E55EC">
      <w:pPr>
        <w:pStyle w:val="Odlomakpopisa1"/>
        <w:ind w:left="0" w:firstLine="708"/>
        <w:rPr>
          <w:b/>
          <w:sz w:val="22"/>
          <w:szCs w:val="22"/>
        </w:rPr>
      </w:pPr>
      <w:r w:rsidRPr="009801C7">
        <w:rPr>
          <w:b/>
          <w:sz w:val="22"/>
          <w:szCs w:val="22"/>
        </w:rPr>
        <w:t>18. Pomoć obitelji Perhoč</w:t>
      </w:r>
    </w:p>
    <w:p w14:paraId="1968EF7E" w14:textId="77777777" w:rsidR="004E55EC" w:rsidRPr="009801C7" w:rsidRDefault="004E55EC" w:rsidP="004E55EC">
      <w:pPr>
        <w:pStyle w:val="Odlomakpopisa1"/>
        <w:ind w:left="0" w:firstLine="708"/>
        <w:rPr>
          <w:b/>
          <w:sz w:val="22"/>
          <w:szCs w:val="22"/>
        </w:rPr>
      </w:pPr>
    </w:p>
    <w:tbl>
      <w:tblPr>
        <w:tblStyle w:val="Reetkatablice1"/>
        <w:tblW w:w="9640" w:type="dxa"/>
        <w:tblInd w:w="-147" w:type="dxa"/>
        <w:tblLook w:val="04A0" w:firstRow="1" w:lastRow="0" w:firstColumn="1" w:lastColumn="0" w:noHBand="0" w:noVBand="1"/>
      </w:tblPr>
      <w:tblGrid>
        <w:gridCol w:w="689"/>
        <w:gridCol w:w="2147"/>
        <w:gridCol w:w="992"/>
        <w:gridCol w:w="2126"/>
        <w:gridCol w:w="1985"/>
        <w:gridCol w:w="1701"/>
      </w:tblGrid>
      <w:tr w:rsidR="009801C7" w:rsidRPr="009801C7" w14:paraId="4D4F9ED7" w14:textId="22FD58DC" w:rsidTr="009C526B">
        <w:tc>
          <w:tcPr>
            <w:tcW w:w="689" w:type="dxa"/>
            <w:shd w:val="clear" w:color="auto" w:fill="BFBFBF"/>
          </w:tcPr>
          <w:p w14:paraId="69B87E5A" w14:textId="77777777" w:rsidR="009801C7" w:rsidRPr="009801C7" w:rsidRDefault="009801C7" w:rsidP="00CD1631">
            <w:pPr>
              <w:suppressAutoHyphens/>
              <w:jc w:val="both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R.b.</w:t>
            </w:r>
          </w:p>
        </w:tc>
        <w:tc>
          <w:tcPr>
            <w:tcW w:w="2147" w:type="dxa"/>
            <w:shd w:val="clear" w:color="auto" w:fill="BFBFBF"/>
          </w:tcPr>
          <w:p w14:paraId="65D42AC5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  <w:r w:rsidRPr="009801C7">
              <w:rPr>
                <w:rFonts w:ascii="Times New Roman" w:hAnsi="Times New Roman"/>
                <w:b/>
              </w:rPr>
              <w:t>Pomoć obitelji Perhoč</w:t>
            </w:r>
          </w:p>
        </w:tc>
        <w:tc>
          <w:tcPr>
            <w:tcW w:w="992" w:type="dxa"/>
            <w:shd w:val="clear" w:color="auto" w:fill="BFBFBF"/>
          </w:tcPr>
          <w:p w14:paraId="1779ACDF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Konto</w:t>
            </w:r>
          </w:p>
        </w:tc>
        <w:tc>
          <w:tcPr>
            <w:tcW w:w="2126" w:type="dxa"/>
            <w:shd w:val="clear" w:color="auto" w:fill="BFBFBF"/>
          </w:tcPr>
          <w:p w14:paraId="31E9B0AB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Plan za 2025. godinu</w:t>
            </w:r>
          </w:p>
          <w:p w14:paraId="6D2B58CD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EUR</w:t>
            </w:r>
          </w:p>
        </w:tc>
        <w:tc>
          <w:tcPr>
            <w:tcW w:w="1985" w:type="dxa"/>
            <w:shd w:val="clear" w:color="auto" w:fill="BFBFBF"/>
          </w:tcPr>
          <w:p w14:paraId="32FA91A8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I. izmjene i dopune</w:t>
            </w:r>
          </w:p>
          <w:p w14:paraId="51B2A422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bCs/>
                <w:lang w:eastAsia="ar-SA"/>
              </w:rPr>
              <w:t>EUR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78073A57" w14:textId="77777777" w:rsidR="009801C7" w:rsidRPr="009801C7" w:rsidRDefault="009801C7" w:rsidP="009801C7">
            <w:pPr>
              <w:suppressAutoHyphens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lang w:eastAsia="ar-SA"/>
              </w:rPr>
              <w:t>Izvješće za</w:t>
            </w:r>
          </w:p>
          <w:p w14:paraId="6C46AB90" w14:textId="48560448" w:rsidR="009801C7" w:rsidRPr="009801C7" w:rsidRDefault="009801C7" w:rsidP="009801C7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lang w:eastAsia="ar-SA"/>
              </w:rPr>
            </w:pPr>
            <w:r w:rsidRPr="009801C7">
              <w:rPr>
                <w:rFonts w:ascii="Times New Roman" w:eastAsia="Calibri" w:hAnsi="Times New Roman"/>
                <w:b/>
                <w:lang w:eastAsia="ar-SA"/>
              </w:rPr>
              <w:t>2025.</w:t>
            </w:r>
          </w:p>
        </w:tc>
      </w:tr>
      <w:tr w:rsidR="009801C7" w:rsidRPr="009801C7" w14:paraId="77677110" w14:textId="6E30A3A1" w:rsidTr="009C526B">
        <w:tc>
          <w:tcPr>
            <w:tcW w:w="689" w:type="dxa"/>
          </w:tcPr>
          <w:p w14:paraId="028D8CEE" w14:textId="77777777" w:rsidR="009801C7" w:rsidRPr="009801C7" w:rsidRDefault="009801C7" w:rsidP="00CD1631">
            <w:pPr>
              <w:suppressAutoHyphens/>
              <w:jc w:val="both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eastAsia="Calibri" w:hAnsi="Times New Roman"/>
                <w:lang w:eastAsia="ar-SA"/>
              </w:rPr>
              <w:t>01.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642C61" w14:textId="77777777" w:rsidR="009801C7" w:rsidRPr="009801C7" w:rsidRDefault="009801C7" w:rsidP="00CD1631">
            <w:pPr>
              <w:suppressAutoHyphens/>
              <w:rPr>
                <w:rFonts w:ascii="Times New Roman" w:eastAsia="Calibri" w:hAnsi="Times New Roman"/>
                <w:bCs/>
                <w:lang w:eastAsia="ar-SA"/>
              </w:rPr>
            </w:pPr>
            <w:r w:rsidRPr="009801C7">
              <w:rPr>
                <w:rFonts w:ascii="Times New Roman" w:hAnsi="Times New Roman"/>
                <w:bCs/>
              </w:rPr>
              <w:t>Pomoć obitelji Perhoč - kuhinja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73546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hAnsi="Times New Roman"/>
              </w:rPr>
              <w:t>37228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37318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  <w:r w:rsidRPr="009801C7">
              <w:rPr>
                <w:rFonts w:ascii="Times New Roman" w:hAnsi="Times New Roman"/>
              </w:rPr>
              <w:t>0,00 EUR</w:t>
            </w:r>
          </w:p>
        </w:tc>
        <w:tc>
          <w:tcPr>
            <w:tcW w:w="1985" w:type="dxa"/>
          </w:tcPr>
          <w:p w14:paraId="0BB344EA" w14:textId="77777777" w:rsidR="009801C7" w:rsidRPr="009801C7" w:rsidRDefault="009801C7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 w:rsidRPr="009801C7">
              <w:rPr>
                <w:rFonts w:ascii="Times New Roman" w:eastAsia="Calibri" w:hAnsi="Times New Roman"/>
                <w:lang w:eastAsia="ar-SA"/>
              </w:rPr>
              <w:t>3.800,00</w:t>
            </w:r>
          </w:p>
        </w:tc>
        <w:tc>
          <w:tcPr>
            <w:tcW w:w="1701" w:type="dxa"/>
          </w:tcPr>
          <w:p w14:paraId="5B023C1E" w14:textId="39A8FD3B" w:rsidR="009801C7" w:rsidRPr="009801C7" w:rsidRDefault="004F1CBD" w:rsidP="00CD1631">
            <w:pPr>
              <w:suppressAutoHyphens/>
              <w:jc w:val="center"/>
              <w:rPr>
                <w:rFonts w:ascii="Times New Roman" w:eastAsia="Calibri" w:hAnsi="Times New Roman"/>
                <w:lang w:eastAsia="ar-SA"/>
              </w:rPr>
            </w:pPr>
            <w:r>
              <w:rPr>
                <w:rFonts w:ascii="Times New Roman" w:eastAsia="Calibri" w:hAnsi="Times New Roman"/>
                <w:lang w:eastAsia="ar-SA"/>
              </w:rPr>
              <w:t>3.813,31</w:t>
            </w:r>
          </w:p>
        </w:tc>
      </w:tr>
    </w:tbl>
    <w:p w14:paraId="0159198B" w14:textId="77777777" w:rsidR="00AA1A14" w:rsidRPr="009801C7" w:rsidRDefault="00AA1A14" w:rsidP="00AA1A14">
      <w:pPr>
        <w:suppressAutoHyphens/>
        <w:contextualSpacing/>
        <w:rPr>
          <w:rFonts w:eastAsia="Calibri"/>
          <w:b/>
          <w:sz w:val="22"/>
          <w:szCs w:val="22"/>
          <w:lang w:eastAsia="ar-SA"/>
        </w:rPr>
      </w:pPr>
    </w:p>
    <w:p w14:paraId="3296B9F2" w14:textId="77777777" w:rsidR="00B76EED" w:rsidRPr="009801C7" w:rsidRDefault="00B76EED" w:rsidP="00B76EED">
      <w:pPr>
        <w:rPr>
          <w:rFonts w:eastAsia="Calibri"/>
          <w:b/>
          <w:color w:val="FF0000"/>
          <w:sz w:val="24"/>
          <w:szCs w:val="24"/>
        </w:rPr>
      </w:pPr>
    </w:p>
    <w:p w14:paraId="5B6846B0" w14:textId="77777777" w:rsidR="00B76EED" w:rsidRPr="009801C7" w:rsidRDefault="00B76EED" w:rsidP="00B76EED">
      <w:pPr>
        <w:jc w:val="center"/>
        <w:rPr>
          <w:rFonts w:eastAsia="Calibri"/>
          <w:b/>
          <w:sz w:val="24"/>
          <w:szCs w:val="24"/>
        </w:rPr>
      </w:pPr>
      <w:r w:rsidRPr="009801C7">
        <w:rPr>
          <w:rFonts w:eastAsia="Calibri"/>
          <w:b/>
          <w:sz w:val="24"/>
          <w:szCs w:val="24"/>
        </w:rPr>
        <w:t>Članak 2.</w:t>
      </w:r>
    </w:p>
    <w:p w14:paraId="4A6CBC9B" w14:textId="77777777" w:rsidR="00B76EED" w:rsidRDefault="00B76EED" w:rsidP="00B76EED">
      <w:pPr>
        <w:jc w:val="both"/>
        <w:rPr>
          <w:rFonts w:eastAsia="Calibri"/>
          <w:sz w:val="24"/>
          <w:szCs w:val="24"/>
        </w:rPr>
      </w:pPr>
      <w:r w:rsidRPr="009801C7">
        <w:rPr>
          <w:rFonts w:eastAsia="Calibri"/>
          <w:sz w:val="24"/>
          <w:szCs w:val="24"/>
        </w:rPr>
        <w:t>Ovo Izvješće o izvršenju Socijalnog programa stupa na snagu osmog dana od dana objave u „Službenom glasniku Međimurske županije“.</w:t>
      </w:r>
    </w:p>
    <w:p w14:paraId="7215CADF" w14:textId="77777777" w:rsidR="004F1CBD" w:rsidRPr="009801C7" w:rsidRDefault="004F1CBD" w:rsidP="00B76EED">
      <w:pPr>
        <w:jc w:val="both"/>
        <w:rPr>
          <w:rFonts w:eastAsia="Calibri"/>
          <w:sz w:val="24"/>
          <w:szCs w:val="24"/>
        </w:rPr>
      </w:pPr>
    </w:p>
    <w:p w14:paraId="4DF230B9" w14:textId="77777777" w:rsidR="00B76EED" w:rsidRPr="009801C7" w:rsidRDefault="00B76EED" w:rsidP="00B76EED">
      <w:pPr>
        <w:rPr>
          <w:rFonts w:eastAsia="Calibri"/>
          <w:b/>
          <w:sz w:val="24"/>
          <w:szCs w:val="24"/>
        </w:rPr>
      </w:pPr>
    </w:p>
    <w:p w14:paraId="2C169479" w14:textId="77777777" w:rsidR="00193553" w:rsidRDefault="00B76EED" w:rsidP="00193553">
      <w:pPr>
        <w:spacing w:line="240" w:lineRule="auto"/>
        <w:jc w:val="both"/>
        <w:rPr>
          <w:b/>
          <w:bCs/>
          <w:sz w:val="24"/>
          <w:szCs w:val="24"/>
        </w:rPr>
      </w:pPr>
      <w:r w:rsidRPr="009801C7">
        <w:rPr>
          <w:rFonts w:eastAsia="Calibri"/>
          <w:sz w:val="24"/>
          <w:szCs w:val="24"/>
        </w:rPr>
        <w:t xml:space="preserve">                                                                                                       </w:t>
      </w:r>
      <w:r w:rsidR="00193553">
        <w:rPr>
          <w:b/>
          <w:bCs/>
          <w:sz w:val="24"/>
          <w:szCs w:val="24"/>
        </w:rPr>
        <w:t>PREDSJEDNICA</w:t>
      </w:r>
    </w:p>
    <w:p w14:paraId="794AAB56" w14:textId="0ED74758" w:rsidR="00193553" w:rsidRPr="00170E72" w:rsidRDefault="00193553" w:rsidP="00193553">
      <w:pPr>
        <w:spacing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</w:t>
      </w:r>
      <w:r>
        <w:rPr>
          <w:b/>
          <w:bCs/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   </w:t>
      </w:r>
      <w:r w:rsidRPr="00170E72">
        <w:rPr>
          <w:sz w:val="24"/>
          <w:szCs w:val="24"/>
        </w:rPr>
        <w:t>Općinskog vijeća</w:t>
      </w:r>
    </w:p>
    <w:p w14:paraId="409C0A16" w14:textId="40671048" w:rsidR="00193553" w:rsidRPr="00170E72" w:rsidRDefault="00193553" w:rsidP="00193553">
      <w:pPr>
        <w:spacing w:line="240" w:lineRule="auto"/>
        <w:jc w:val="both"/>
        <w:rPr>
          <w:sz w:val="24"/>
          <w:szCs w:val="24"/>
        </w:rPr>
      </w:pPr>
      <w:r w:rsidRPr="00170E72">
        <w:rPr>
          <w:sz w:val="24"/>
          <w:szCs w:val="24"/>
        </w:rPr>
        <w:t xml:space="preserve">                                                                                   </w:t>
      </w:r>
      <w:r>
        <w:rPr>
          <w:sz w:val="24"/>
          <w:szCs w:val="24"/>
        </w:rPr>
        <w:t xml:space="preserve">           </w:t>
      </w:r>
      <w:r w:rsidRPr="00170E72">
        <w:rPr>
          <w:sz w:val="24"/>
          <w:szCs w:val="24"/>
        </w:rPr>
        <w:t>Maja Bistrović, mag.ing.geoing.</w:t>
      </w:r>
    </w:p>
    <w:p w14:paraId="519439BE" w14:textId="3D3BD3F8" w:rsidR="00B76EED" w:rsidRPr="009801C7" w:rsidRDefault="00B76EED" w:rsidP="00193553">
      <w:pPr>
        <w:rPr>
          <w:rFonts w:eastAsia="Calibri"/>
          <w:sz w:val="24"/>
          <w:szCs w:val="24"/>
        </w:rPr>
      </w:pPr>
      <w:r w:rsidRPr="009801C7">
        <w:rPr>
          <w:rFonts w:eastAsia="Calibri"/>
          <w:sz w:val="24"/>
          <w:szCs w:val="24"/>
        </w:rPr>
        <w:t xml:space="preserve">    </w:t>
      </w:r>
    </w:p>
    <w:p w14:paraId="1FACC59F" w14:textId="0AF5240F" w:rsidR="00B76EED" w:rsidRPr="009801C7" w:rsidRDefault="00B76EED" w:rsidP="00B76EED">
      <w:pPr>
        <w:rPr>
          <w:rFonts w:eastAsia="Calibri"/>
          <w:bCs/>
          <w:sz w:val="24"/>
          <w:szCs w:val="24"/>
        </w:rPr>
      </w:pPr>
    </w:p>
    <w:sectPr w:rsidR="00B76EED" w:rsidRPr="009801C7" w:rsidSect="003350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3BC2F990"/>
    <w:name w:val="WW8Num2"/>
    <w:lvl w:ilvl="0">
      <w:start w:val="1"/>
      <w:numFmt w:val="decimal"/>
      <w:lvlText w:val="%1."/>
      <w:lvlJc w:val="left"/>
      <w:pPr>
        <w:tabs>
          <w:tab w:val="num" w:pos="-2124"/>
        </w:tabs>
        <w:ind w:left="-1389" w:hanging="375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-696"/>
        </w:tabs>
        <w:ind w:left="-696" w:hanging="360"/>
      </w:pPr>
    </w:lvl>
    <w:lvl w:ilvl="2">
      <w:start w:val="1"/>
      <w:numFmt w:val="decimal"/>
      <w:lvlText w:val="%3."/>
      <w:lvlJc w:val="left"/>
      <w:pPr>
        <w:tabs>
          <w:tab w:val="num" w:pos="-336"/>
        </w:tabs>
        <w:ind w:left="-336" w:hanging="360"/>
      </w:pPr>
    </w:lvl>
    <w:lvl w:ilvl="3">
      <w:start w:val="1"/>
      <w:numFmt w:val="decimal"/>
      <w:lvlText w:val="%4."/>
      <w:lvlJc w:val="left"/>
      <w:pPr>
        <w:tabs>
          <w:tab w:val="num" w:pos="24"/>
        </w:tabs>
        <w:ind w:left="24" w:hanging="360"/>
      </w:pPr>
    </w:lvl>
    <w:lvl w:ilvl="4">
      <w:start w:val="1"/>
      <w:numFmt w:val="decimal"/>
      <w:lvlText w:val="%5."/>
      <w:lvlJc w:val="left"/>
      <w:pPr>
        <w:tabs>
          <w:tab w:val="num" w:pos="384"/>
        </w:tabs>
        <w:ind w:left="384" w:hanging="360"/>
      </w:pPr>
    </w:lvl>
    <w:lvl w:ilvl="5">
      <w:start w:val="1"/>
      <w:numFmt w:val="decimal"/>
      <w:lvlText w:val="%6."/>
      <w:lvlJc w:val="left"/>
      <w:pPr>
        <w:tabs>
          <w:tab w:val="num" w:pos="744"/>
        </w:tabs>
        <w:ind w:left="744" w:hanging="360"/>
      </w:pPr>
    </w:lvl>
    <w:lvl w:ilvl="6">
      <w:start w:val="1"/>
      <w:numFmt w:val="decimal"/>
      <w:lvlText w:val="%7."/>
      <w:lvlJc w:val="left"/>
      <w:pPr>
        <w:tabs>
          <w:tab w:val="num" w:pos="1104"/>
        </w:tabs>
        <w:ind w:left="1104" w:hanging="360"/>
      </w:pPr>
    </w:lvl>
    <w:lvl w:ilvl="7">
      <w:start w:val="1"/>
      <w:numFmt w:val="decimal"/>
      <w:lvlText w:val="%8."/>
      <w:lvlJc w:val="left"/>
      <w:pPr>
        <w:tabs>
          <w:tab w:val="num" w:pos="1464"/>
        </w:tabs>
        <w:ind w:left="1464" w:hanging="360"/>
      </w:pPr>
    </w:lvl>
    <w:lvl w:ilvl="8">
      <w:start w:val="1"/>
      <w:numFmt w:val="decimal"/>
      <w:lvlText w:val="%9."/>
      <w:lvlJc w:val="left"/>
      <w:pPr>
        <w:tabs>
          <w:tab w:val="num" w:pos="1824"/>
        </w:tabs>
        <w:ind w:left="1824" w:hanging="360"/>
      </w:pPr>
    </w:lvl>
  </w:abstractNum>
  <w:abstractNum w:abstractNumId="1" w15:restartNumberingAfterBreak="0">
    <w:nsid w:val="21A86CE1"/>
    <w:multiLevelType w:val="hybridMultilevel"/>
    <w:tmpl w:val="84B6B8E8"/>
    <w:lvl w:ilvl="0" w:tplc="59545638">
      <w:start w:val="1"/>
      <w:numFmt w:val="decimalZero"/>
      <w:lvlText w:val="%1."/>
      <w:lvlJc w:val="left"/>
      <w:pPr>
        <w:ind w:left="1083" w:hanging="375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0DF69EA"/>
    <w:multiLevelType w:val="hybridMultilevel"/>
    <w:tmpl w:val="16AC1372"/>
    <w:lvl w:ilvl="0" w:tplc="F6FCBBBE">
      <w:start w:val="8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15" w:hanging="360"/>
      </w:pPr>
    </w:lvl>
    <w:lvl w:ilvl="2" w:tplc="041A001B" w:tentative="1">
      <w:start w:val="1"/>
      <w:numFmt w:val="lowerRoman"/>
      <w:lvlText w:val="%3."/>
      <w:lvlJc w:val="right"/>
      <w:pPr>
        <w:ind w:left="2535" w:hanging="180"/>
      </w:pPr>
    </w:lvl>
    <w:lvl w:ilvl="3" w:tplc="041A000F" w:tentative="1">
      <w:start w:val="1"/>
      <w:numFmt w:val="decimal"/>
      <w:lvlText w:val="%4."/>
      <w:lvlJc w:val="left"/>
      <w:pPr>
        <w:ind w:left="3255" w:hanging="360"/>
      </w:pPr>
    </w:lvl>
    <w:lvl w:ilvl="4" w:tplc="041A0019" w:tentative="1">
      <w:start w:val="1"/>
      <w:numFmt w:val="lowerLetter"/>
      <w:lvlText w:val="%5."/>
      <w:lvlJc w:val="left"/>
      <w:pPr>
        <w:ind w:left="3975" w:hanging="360"/>
      </w:pPr>
    </w:lvl>
    <w:lvl w:ilvl="5" w:tplc="041A001B" w:tentative="1">
      <w:start w:val="1"/>
      <w:numFmt w:val="lowerRoman"/>
      <w:lvlText w:val="%6."/>
      <w:lvlJc w:val="right"/>
      <w:pPr>
        <w:ind w:left="4695" w:hanging="180"/>
      </w:pPr>
    </w:lvl>
    <w:lvl w:ilvl="6" w:tplc="041A000F" w:tentative="1">
      <w:start w:val="1"/>
      <w:numFmt w:val="decimal"/>
      <w:lvlText w:val="%7."/>
      <w:lvlJc w:val="left"/>
      <w:pPr>
        <w:ind w:left="5415" w:hanging="360"/>
      </w:pPr>
    </w:lvl>
    <w:lvl w:ilvl="7" w:tplc="041A0019" w:tentative="1">
      <w:start w:val="1"/>
      <w:numFmt w:val="lowerLetter"/>
      <w:lvlText w:val="%8."/>
      <w:lvlJc w:val="left"/>
      <w:pPr>
        <w:ind w:left="6135" w:hanging="360"/>
      </w:pPr>
    </w:lvl>
    <w:lvl w:ilvl="8" w:tplc="041A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3" w15:restartNumberingAfterBreak="0">
    <w:nsid w:val="6D8E3C70"/>
    <w:multiLevelType w:val="hybridMultilevel"/>
    <w:tmpl w:val="6F2A33BA"/>
    <w:lvl w:ilvl="0" w:tplc="C720C3D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E8B7920"/>
    <w:multiLevelType w:val="hybridMultilevel"/>
    <w:tmpl w:val="67105950"/>
    <w:lvl w:ilvl="0" w:tplc="E01C29BC">
      <w:start w:val="9"/>
      <w:numFmt w:val="decimalZero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222863218">
    <w:abstractNumId w:val="1"/>
  </w:num>
  <w:num w:numId="2" w16cid:durableId="2057044814">
    <w:abstractNumId w:val="4"/>
  </w:num>
  <w:num w:numId="3" w16cid:durableId="781340870">
    <w:abstractNumId w:val="0"/>
  </w:num>
  <w:num w:numId="4" w16cid:durableId="1717923671">
    <w:abstractNumId w:val="2"/>
  </w:num>
  <w:num w:numId="5" w16cid:durableId="2892421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EED"/>
    <w:rsid w:val="00020765"/>
    <w:rsid w:val="000805CE"/>
    <w:rsid w:val="000B777B"/>
    <w:rsid w:val="000F2546"/>
    <w:rsid w:val="000F2671"/>
    <w:rsid w:val="000F3577"/>
    <w:rsid w:val="000F7CD8"/>
    <w:rsid w:val="00120660"/>
    <w:rsid w:val="00193553"/>
    <w:rsid w:val="002203BC"/>
    <w:rsid w:val="002A09C8"/>
    <w:rsid w:val="003350DB"/>
    <w:rsid w:val="00393EF3"/>
    <w:rsid w:val="004B3135"/>
    <w:rsid w:val="004E55EC"/>
    <w:rsid w:val="004F1CBD"/>
    <w:rsid w:val="00520C0F"/>
    <w:rsid w:val="005624F3"/>
    <w:rsid w:val="00594DA4"/>
    <w:rsid w:val="0061447F"/>
    <w:rsid w:val="006E0522"/>
    <w:rsid w:val="007427C8"/>
    <w:rsid w:val="007727EA"/>
    <w:rsid w:val="007A3975"/>
    <w:rsid w:val="007F7F0A"/>
    <w:rsid w:val="00832B20"/>
    <w:rsid w:val="008752A3"/>
    <w:rsid w:val="008D6FDB"/>
    <w:rsid w:val="009801C7"/>
    <w:rsid w:val="00993333"/>
    <w:rsid w:val="009C526B"/>
    <w:rsid w:val="00A01D71"/>
    <w:rsid w:val="00A9107F"/>
    <w:rsid w:val="00AA1A14"/>
    <w:rsid w:val="00AF52FF"/>
    <w:rsid w:val="00B75964"/>
    <w:rsid w:val="00B76EED"/>
    <w:rsid w:val="00BB3316"/>
    <w:rsid w:val="00D17F74"/>
    <w:rsid w:val="00D412C0"/>
    <w:rsid w:val="00DA2BFE"/>
    <w:rsid w:val="00DF6E4D"/>
    <w:rsid w:val="00E05728"/>
    <w:rsid w:val="00E20791"/>
    <w:rsid w:val="00E21012"/>
    <w:rsid w:val="00E93C3D"/>
    <w:rsid w:val="00E96FC8"/>
    <w:rsid w:val="00F33BE5"/>
    <w:rsid w:val="00F40572"/>
    <w:rsid w:val="00FE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36564"/>
  <w15:docId w15:val="{399933CF-A11E-40B7-9B61-8AB626D51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qFormat/>
    <w:rsid w:val="00B76EED"/>
    <w:pPr>
      <w:spacing w:after="200"/>
      <w:ind w:left="720"/>
      <w:contextualSpacing/>
    </w:pPr>
    <w:rPr>
      <w:rFonts w:asciiTheme="minorHAnsi" w:hAnsiTheme="minorHAnsi" w:cstheme="minorBidi"/>
      <w:kern w:val="2"/>
      <w:sz w:val="22"/>
      <w:szCs w:val="22"/>
    </w:rPr>
  </w:style>
  <w:style w:type="table" w:customStyle="1" w:styleId="Reetkatablice1">
    <w:name w:val="Rešetka tablice1"/>
    <w:basedOn w:val="Obinatablica"/>
    <w:next w:val="Reetkatablice"/>
    <w:uiPriority w:val="59"/>
    <w:rsid w:val="00AA1A14"/>
    <w:pPr>
      <w:spacing w:line="240" w:lineRule="auto"/>
    </w:pPr>
    <w:rPr>
      <w:rFonts w:ascii="Calibri" w:hAnsi="Calibri"/>
      <w:kern w:val="2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dlomakpopisa1">
    <w:name w:val="Odlomak popisa1"/>
    <w:basedOn w:val="Normal"/>
    <w:rsid w:val="004E55EC"/>
    <w:pPr>
      <w:suppressAutoHyphens/>
      <w:ind w:left="720"/>
    </w:pPr>
    <w:rPr>
      <w:rFonts w:eastAsia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OV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OV.dotx</Template>
  <TotalTime>141</TotalTime>
  <Pages>5</Pages>
  <Words>935</Words>
  <Characters>5334</Characters>
  <Application>Microsoft Office Word</Application>
  <DocSecurity>0</DocSecurity>
  <Lines>44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13</cp:revision>
  <cp:lastPrinted>2026-03-04T13:30:00Z</cp:lastPrinted>
  <dcterms:created xsi:type="dcterms:W3CDTF">2024-04-02T07:52:00Z</dcterms:created>
  <dcterms:modified xsi:type="dcterms:W3CDTF">2026-03-18T13:17:00Z</dcterms:modified>
</cp:coreProperties>
</file>