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629"/>
        <w:gridCol w:w="4110"/>
      </w:tblGrid>
      <w:tr w:rsidR="00D412C0" w14:paraId="0344959E" w14:textId="77777777" w:rsidTr="00B61910">
        <w:tc>
          <w:tcPr>
            <w:tcW w:w="3333" w:type="dxa"/>
            <w:gridSpan w:val="2"/>
          </w:tcPr>
          <w:p w14:paraId="0641BF0B" w14:textId="77777777" w:rsidR="00D412C0" w:rsidRDefault="00D412C0" w:rsidP="000F7CD8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27F4E88B" wp14:editId="7989EA1E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234AAFBC" w14:textId="0A8B1B54" w:rsidR="00D412C0" w:rsidRPr="00285EFF" w:rsidRDefault="00D412C0" w:rsidP="00285EFF">
            <w:pPr>
              <w:ind w:left="708"/>
              <w:jc w:val="right"/>
              <w:rPr>
                <w:b/>
                <w:bCs/>
                <w:sz w:val="24"/>
                <w:szCs w:val="24"/>
              </w:rPr>
            </w:pPr>
          </w:p>
        </w:tc>
      </w:tr>
      <w:tr w:rsidR="002203BC" w14:paraId="1F0E8C21" w14:textId="77777777" w:rsidTr="00B61910">
        <w:tc>
          <w:tcPr>
            <w:tcW w:w="818" w:type="dxa"/>
          </w:tcPr>
          <w:p w14:paraId="792C8B76" w14:textId="77777777" w:rsidR="002203BC" w:rsidRDefault="002203BC" w:rsidP="00993333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3AE787FF" wp14:editId="5F59084B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3CEF2F7F" w14:textId="77777777" w:rsidR="002203BC" w:rsidRPr="00E93C3D" w:rsidRDefault="002203BC" w:rsidP="00A01D71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1256C615" w14:textId="77777777" w:rsidR="00D17F74" w:rsidRDefault="002203BC" w:rsidP="00D17F74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="00A01D71" w:rsidRPr="00E93C3D">
              <w:rPr>
                <w:b/>
                <w:sz w:val="24"/>
              </w:rPr>
              <w:br/>
              <w:t>OPĆINA SVETI JURAJ NA BREGU</w:t>
            </w:r>
            <w:r w:rsidR="00E20791">
              <w:rPr>
                <w:b/>
                <w:sz w:val="24"/>
              </w:rPr>
              <w:br/>
              <w:t>OPĆINSKO VIJEĆE</w:t>
            </w:r>
          </w:p>
          <w:p w14:paraId="3EFDEED5" w14:textId="77777777" w:rsidR="00B85732" w:rsidRPr="00D17F74" w:rsidRDefault="00B85732" w:rsidP="00D17F74">
            <w:pPr>
              <w:jc w:val="center"/>
              <w:rPr>
                <w:b/>
                <w:sz w:val="24"/>
              </w:rPr>
            </w:pPr>
          </w:p>
        </w:tc>
        <w:tc>
          <w:tcPr>
            <w:tcW w:w="4110" w:type="dxa"/>
          </w:tcPr>
          <w:p w14:paraId="2EC03719" w14:textId="77777777" w:rsidR="002203BC" w:rsidRDefault="002203BC" w:rsidP="00B75964"/>
        </w:tc>
      </w:tr>
    </w:tbl>
    <w:p w14:paraId="13C2AD16" w14:textId="755FABB5" w:rsidR="00B85732" w:rsidRPr="00E80F8D" w:rsidRDefault="00B85732" w:rsidP="00B85732">
      <w:pPr>
        <w:rPr>
          <w:sz w:val="24"/>
          <w:szCs w:val="24"/>
        </w:rPr>
      </w:pPr>
      <w:r>
        <w:rPr>
          <w:sz w:val="24"/>
          <w:szCs w:val="24"/>
        </w:rPr>
        <w:t>KLASA:</w:t>
      </w:r>
      <w:r w:rsidR="00285EFF" w:rsidRPr="00285EFF">
        <w:t xml:space="preserve"> </w:t>
      </w:r>
      <w:r w:rsidR="00D0503B" w:rsidRPr="00D0503B">
        <w:rPr>
          <w:sz w:val="24"/>
          <w:szCs w:val="24"/>
        </w:rPr>
        <w:t>601-01/25-1/13</w:t>
      </w:r>
    </w:p>
    <w:p w14:paraId="2E76D03A" w14:textId="467C1F55" w:rsidR="00B85732" w:rsidRPr="00E80F8D" w:rsidRDefault="00B85732" w:rsidP="00B85732">
      <w:pPr>
        <w:rPr>
          <w:sz w:val="24"/>
          <w:szCs w:val="24"/>
        </w:rPr>
      </w:pPr>
      <w:r w:rsidRPr="00E80F8D">
        <w:rPr>
          <w:sz w:val="24"/>
          <w:szCs w:val="24"/>
        </w:rPr>
        <w:t>URBROJ:</w:t>
      </w:r>
      <w:r w:rsidR="00285EFF">
        <w:rPr>
          <w:sz w:val="24"/>
          <w:szCs w:val="24"/>
        </w:rPr>
        <w:t xml:space="preserve"> </w:t>
      </w:r>
      <w:r w:rsidR="00D0503B" w:rsidRPr="00D0503B">
        <w:rPr>
          <w:sz w:val="24"/>
          <w:szCs w:val="24"/>
        </w:rPr>
        <w:t>2109-16-03-25-2</w:t>
      </w:r>
    </w:p>
    <w:p w14:paraId="1F1F137E" w14:textId="384CBF83" w:rsidR="00B85732" w:rsidRPr="00E80F8D" w:rsidRDefault="00B85732" w:rsidP="00B85732">
      <w:pPr>
        <w:rPr>
          <w:sz w:val="24"/>
          <w:szCs w:val="24"/>
        </w:rPr>
      </w:pPr>
      <w:r w:rsidRPr="00E80F8D">
        <w:rPr>
          <w:sz w:val="24"/>
          <w:szCs w:val="24"/>
        </w:rPr>
        <w:t>Pleškovec</w:t>
      </w:r>
      <w:r>
        <w:rPr>
          <w:sz w:val="24"/>
          <w:szCs w:val="24"/>
        </w:rPr>
        <w:t>,</w:t>
      </w:r>
      <w:r w:rsidR="00D00A26">
        <w:rPr>
          <w:sz w:val="24"/>
          <w:szCs w:val="24"/>
        </w:rPr>
        <w:t xml:space="preserve"> 17</w:t>
      </w:r>
      <w:r>
        <w:rPr>
          <w:sz w:val="24"/>
          <w:szCs w:val="24"/>
        </w:rPr>
        <w:t xml:space="preserve">. </w:t>
      </w:r>
      <w:r w:rsidR="00285EFF">
        <w:rPr>
          <w:sz w:val="24"/>
          <w:szCs w:val="24"/>
        </w:rPr>
        <w:t xml:space="preserve">prosinca </w:t>
      </w:r>
      <w:r>
        <w:rPr>
          <w:sz w:val="24"/>
          <w:szCs w:val="24"/>
        </w:rPr>
        <w:t>202</w:t>
      </w:r>
      <w:r w:rsidR="00285EFF">
        <w:rPr>
          <w:sz w:val="24"/>
          <w:szCs w:val="24"/>
        </w:rPr>
        <w:t>5</w:t>
      </w:r>
      <w:r>
        <w:rPr>
          <w:sz w:val="24"/>
          <w:szCs w:val="24"/>
        </w:rPr>
        <w:t>.</w:t>
      </w:r>
    </w:p>
    <w:p w14:paraId="0C22A3DC" w14:textId="063B9B20" w:rsidR="00E21012" w:rsidRDefault="00E21012" w:rsidP="00B75964">
      <w:pPr>
        <w:rPr>
          <w:sz w:val="24"/>
          <w:szCs w:val="24"/>
        </w:rPr>
      </w:pPr>
    </w:p>
    <w:p w14:paraId="544F5DC8" w14:textId="0A6C378D" w:rsidR="00B85732" w:rsidRDefault="00B85732" w:rsidP="00B85732">
      <w:pPr>
        <w:jc w:val="both"/>
        <w:rPr>
          <w:sz w:val="24"/>
          <w:szCs w:val="24"/>
        </w:rPr>
      </w:pPr>
      <w:r w:rsidRPr="00E80F8D">
        <w:rPr>
          <w:sz w:val="24"/>
          <w:szCs w:val="24"/>
        </w:rPr>
        <w:t>Na temelju članka 41. stavka 1. Zakona o predškolskom odgoju i obrazovanju („Narodne novine“ broj 10/97, 107/07</w:t>
      </w:r>
      <w:r>
        <w:rPr>
          <w:sz w:val="24"/>
          <w:szCs w:val="24"/>
        </w:rPr>
        <w:t>,</w:t>
      </w:r>
      <w:r w:rsidRPr="00E80F8D">
        <w:rPr>
          <w:sz w:val="24"/>
          <w:szCs w:val="24"/>
        </w:rPr>
        <w:t xml:space="preserve"> 94/13</w:t>
      </w:r>
      <w:r>
        <w:rPr>
          <w:sz w:val="24"/>
          <w:szCs w:val="24"/>
        </w:rPr>
        <w:t>,</w:t>
      </w:r>
      <w:r w:rsidRPr="00E80F8D">
        <w:rPr>
          <w:sz w:val="24"/>
          <w:szCs w:val="24"/>
        </w:rPr>
        <w:t xml:space="preserve"> 98/19</w:t>
      </w:r>
      <w:r>
        <w:rPr>
          <w:sz w:val="24"/>
          <w:szCs w:val="24"/>
        </w:rPr>
        <w:t>, 57/22 i 101/23</w:t>
      </w:r>
      <w:r w:rsidRPr="00E80F8D">
        <w:rPr>
          <w:sz w:val="24"/>
          <w:szCs w:val="24"/>
        </w:rPr>
        <w:t xml:space="preserve">), </w:t>
      </w:r>
      <w:r>
        <w:rPr>
          <w:sz w:val="24"/>
          <w:szCs w:val="24"/>
        </w:rPr>
        <w:t xml:space="preserve">i </w:t>
      </w:r>
      <w:r w:rsidRPr="00E80F8D">
        <w:rPr>
          <w:sz w:val="24"/>
          <w:szCs w:val="24"/>
        </w:rPr>
        <w:t>članka 28. Statuta Općine Sveti Juraj na Bregu („Službeni glasnik Međimurske županije“</w:t>
      </w:r>
      <w:r>
        <w:rPr>
          <w:sz w:val="24"/>
          <w:szCs w:val="24"/>
        </w:rPr>
        <w:t xml:space="preserve"> </w:t>
      </w:r>
      <w:r w:rsidRPr="00E80F8D">
        <w:rPr>
          <w:sz w:val="24"/>
          <w:szCs w:val="24"/>
        </w:rPr>
        <w:t xml:space="preserve">broj </w:t>
      </w:r>
      <w:r>
        <w:rPr>
          <w:sz w:val="24"/>
          <w:szCs w:val="24"/>
        </w:rPr>
        <w:t xml:space="preserve">30/23 i 04/25) Općinsko vijeće Općine Sveti Juraj na Bregu na svojoj 06. sjednici, održanoj </w:t>
      </w:r>
      <w:r w:rsidR="00D00A26">
        <w:rPr>
          <w:sz w:val="24"/>
          <w:szCs w:val="24"/>
        </w:rPr>
        <w:t>17</w:t>
      </w:r>
      <w:r>
        <w:rPr>
          <w:sz w:val="24"/>
          <w:szCs w:val="24"/>
        </w:rPr>
        <w:t xml:space="preserve">. prosinca 2025. godine, donijelo je </w:t>
      </w:r>
    </w:p>
    <w:p w14:paraId="04D58627" w14:textId="77777777" w:rsidR="00B85732" w:rsidRDefault="00B85732" w:rsidP="00B85732">
      <w:pPr>
        <w:jc w:val="both"/>
        <w:rPr>
          <w:sz w:val="24"/>
          <w:szCs w:val="24"/>
        </w:rPr>
      </w:pPr>
    </w:p>
    <w:p w14:paraId="0E88414A" w14:textId="77777777" w:rsidR="00B85732" w:rsidRPr="00925A1B" w:rsidRDefault="00B85732" w:rsidP="00B85732">
      <w:pPr>
        <w:jc w:val="center"/>
        <w:rPr>
          <w:b/>
          <w:sz w:val="24"/>
          <w:szCs w:val="24"/>
        </w:rPr>
      </w:pPr>
      <w:r w:rsidRPr="00925A1B">
        <w:rPr>
          <w:b/>
          <w:sz w:val="24"/>
          <w:szCs w:val="24"/>
        </w:rPr>
        <w:t>ODLUKU</w:t>
      </w:r>
    </w:p>
    <w:p w14:paraId="1C3D736D" w14:textId="77777777" w:rsidR="00B85732" w:rsidRPr="00925A1B" w:rsidRDefault="00B85732" w:rsidP="00B85732">
      <w:pPr>
        <w:jc w:val="center"/>
        <w:rPr>
          <w:b/>
          <w:sz w:val="24"/>
          <w:szCs w:val="24"/>
        </w:rPr>
      </w:pPr>
      <w:r w:rsidRPr="00925A1B">
        <w:rPr>
          <w:b/>
          <w:sz w:val="24"/>
          <w:szCs w:val="24"/>
        </w:rPr>
        <w:t xml:space="preserve">o davanju prethodne suglasnosti na </w:t>
      </w:r>
    </w:p>
    <w:p w14:paraId="7C81D145" w14:textId="56056A61" w:rsidR="00B85732" w:rsidRDefault="00B85732" w:rsidP="00B8573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Pravilnik o unutarnjem ustrojstvu i nači</w:t>
      </w:r>
      <w:r w:rsidR="00285EFF">
        <w:rPr>
          <w:b/>
          <w:sz w:val="24"/>
          <w:szCs w:val="24"/>
        </w:rPr>
        <w:t>n</w:t>
      </w:r>
      <w:r>
        <w:rPr>
          <w:b/>
          <w:sz w:val="24"/>
          <w:szCs w:val="24"/>
        </w:rPr>
        <w:t xml:space="preserve"> rada </w:t>
      </w:r>
    </w:p>
    <w:p w14:paraId="1B463882" w14:textId="5C64FEC9" w:rsidR="00B85732" w:rsidRDefault="00B85732" w:rsidP="00B8573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Dječjeg vrtića</w:t>
      </w:r>
      <w:r w:rsidR="00B61910">
        <w:rPr>
          <w:b/>
          <w:sz w:val="24"/>
          <w:szCs w:val="24"/>
        </w:rPr>
        <w:t xml:space="preserve"> </w:t>
      </w:r>
      <w:r w:rsidRPr="00925A1B">
        <w:rPr>
          <w:b/>
          <w:sz w:val="24"/>
          <w:szCs w:val="24"/>
        </w:rPr>
        <w:t>„Jurovska pčelica“</w:t>
      </w:r>
    </w:p>
    <w:p w14:paraId="6FF29131" w14:textId="77777777" w:rsidR="00B85732" w:rsidRDefault="00B85732" w:rsidP="00B85732">
      <w:pPr>
        <w:jc w:val="center"/>
        <w:rPr>
          <w:b/>
          <w:sz w:val="24"/>
          <w:szCs w:val="24"/>
        </w:rPr>
      </w:pPr>
    </w:p>
    <w:p w14:paraId="47B8E6F5" w14:textId="77777777" w:rsidR="00B85732" w:rsidRDefault="00B85732" w:rsidP="00B85732">
      <w:pPr>
        <w:jc w:val="center"/>
        <w:rPr>
          <w:b/>
          <w:sz w:val="24"/>
          <w:szCs w:val="24"/>
        </w:rPr>
      </w:pPr>
    </w:p>
    <w:p w14:paraId="1B811D0C" w14:textId="77777777" w:rsidR="00B85732" w:rsidRDefault="00B85732" w:rsidP="00B8573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Članak 1.</w:t>
      </w:r>
    </w:p>
    <w:p w14:paraId="24A6E9CF" w14:textId="2705A19C" w:rsidR="00285EFF" w:rsidRPr="00EB3F2F" w:rsidRDefault="00B85732" w:rsidP="00285EFF">
      <w:pPr>
        <w:jc w:val="both"/>
        <w:rPr>
          <w:color w:val="EE0000"/>
          <w:sz w:val="24"/>
          <w:szCs w:val="24"/>
        </w:rPr>
      </w:pPr>
      <w:r>
        <w:rPr>
          <w:sz w:val="24"/>
          <w:szCs w:val="24"/>
        </w:rPr>
        <w:t>Daje se prethodna suglasnost na Pravilnik o unutarnjem ustrojstvu i nači</w:t>
      </w:r>
      <w:r w:rsidR="00285EFF">
        <w:rPr>
          <w:sz w:val="24"/>
          <w:szCs w:val="24"/>
        </w:rPr>
        <w:t>n</w:t>
      </w:r>
      <w:r>
        <w:rPr>
          <w:sz w:val="24"/>
          <w:szCs w:val="24"/>
        </w:rPr>
        <w:t xml:space="preserve"> rada Dječjeg vrtića „Jurovska pčelica“, u tekstu kojeg je </w:t>
      </w:r>
      <w:r w:rsidR="00285EFF" w:rsidRPr="00EA35B2">
        <w:rPr>
          <w:sz w:val="24"/>
          <w:szCs w:val="24"/>
        </w:rPr>
        <w:t>Upravno vijeće Dječjeg vrtića „Jurovska pčelica“ Lopatinec, aktom KLASA:601-02/20-01/0</w:t>
      </w:r>
      <w:r w:rsidR="00285EFF">
        <w:rPr>
          <w:sz w:val="24"/>
          <w:szCs w:val="24"/>
        </w:rPr>
        <w:t>3</w:t>
      </w:r>
      <w:r w:rsidR="00285EFF" w:rsidRPr="00EA35B2">
        <w:rPr>
          <w:sz w:val="24"/>
          <w:szCs w:val="24"/>
        </w:rPr>
        <w:t>; URBROJ:2109-115-01-25-9 od 09. prosinca 2025. godine.</w:t>
      </w:r>
    </w:p>
    <w:p w14:paraId="7CAC10F3" w14:textId="77777777" w:rsidR="00B85732" w:rsidRDefault="00B85732" w:rsidP="00B85732">
      <w:pPr>
        <w:jc w:val="both"/>
        <w:rPr>
          <w:sz w:val="24"/>
          <w:szCs w:val="24"/>
        </w:rPr>
      </w:pPr>
    </w:p>
    <w:p w14:paraId="7013342F" w14:textId="77777777" w:rsidR="00B85732" w:rsidRPr="00BC6678" w:rsidRDefault="00B85732" w:rsidP="00B85732">
      <w:pPr>
        <w:jc w:val="center"/>
        <w:rPr>
          <w:b/>
          <w:sz w:val="24"/>
          <w:szCs w:val="24"/>
        </w:rPr>
      </w:pPr>
      <w:r w:rsidRPr="00BC6678">
        <w:rPr>
          <w:b/>
          <w:sz w:val="24"/>
          <w:szCs w:val="24"/>
        </w:rPr>
        <w:t>Članak 2.</w:t>
      </w:r>
    </w:p>
    <w:p w14:paraId="2BC5DD4C" w14:textId="77777777" w:rsidR="00B85732" w:rsidRDefault="00B85732" w:rsidP="00B85732">
      <w:pPr>
        <w:jc w:val="both"/>
        <w:rPr>
          <w:sz w:val="24"/>
          <w:szCs w:val="24"/>
        </w:rPr>
      </w:pPr>
      <w:r>
        <w:rPr>
          <w:sz w:val="24"/>
          <w:szCs w:val="24"/>
        </w:rPr>
        <w:t>Ova Odluka stupa na snagu danom donošenja, a objavit će se u „Službenom glasniku Međimurske županije“.</w:t>
      </w:r>
    </w:p>
    <w:p w14:paraId="60C76794" w14:textId="77777777" w:rsidR="00B85732" w:rsidRDefault="00B85732" w:rsidP="00B85732">
      <w:pPr>
        <w:jc w:val="both"/>
        <w:rPr>
          <w:sz w:val="24"/>
          <w:szCs w:val="24"/>
        </w:rPr>
      </w:pPr>
    </w:p>
    <w:p w14:paraId="363A9937" w14:textId="77777777" w:rsidR="00B85732" w:rsidRDefault="00B85732" w:rsidP="00B85732">
      <w:pPr>
        <w:jc w:val="both"/>
        <w:rPr>
          <w:sz w:val="24"/>
          <w:szCs w:val="24"/>
        </w:rPr>
      </w:pPr>
    </w:p>
    <w:p w14:paraId="24E66558" w14:textId="7D796516" w:rsidR="00B85732" w:rsidRPr="000C56F9" w:rsidRDefault="00B85732" w:rsidP="00B85732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                                                   </w:t>
      </w:r>
      <w:r w:rsidRPr="000C56F9">
        <w:rPr>
          <w:b/>
          <w:sz w:val="24"/>
          <w:szCs w:val="24"/>
        </w:rPr>
        <w:t>PREDSJEDNIK</w:t>
      </w:r>
    </w:p>
    <w:p w14:paraId="35CAA1AC" w14:textId="2C204D04" w:rsidR="00B85732" w:rsidRDefault="00B85732" w:rsidP="00B8573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Općinskog vijeća</w:t>
      </w:r>
    </w:p>
    <w:p w14:paraId="4B06F11E" w14:textId="73B7103D" w:rsidR="00B85732" w:rsidRDefault="00B85732" w:rsidP="00B8573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Damir Novak</w:t>
      </w:r>
    </w:p>
    <w:p w14:paraId="24154620" w14:textId="1DCCF73F" w:rsidR="00B85732" w:rsidRDefault="00B85732" w:rsidP="00B85732">
      <w:pPr>
        <w:jc w:val="both"/>
      </w:pPr>
      <w:r>
        <w:rPr>
          <w:sz w:val="24"/>
          <w:szCs w:val="24"/>
        </w:rPr>
        <w:t xml:space="preserve">  </w:t>
      </w:r>
    </w:p>
    <w:p w14:paraId="77FA31A4" w14:textId="77777777" w:rsidR="00B85732" w:rsidRPr="00F33BE5" w:rsidRDefault="00B85732" w:rsidP="00B75964">
      <w:pPr>
        <w:rPr>
          <w:sz w:val="24"/>
          <w:szCs w:val="24"/>
        </w:rPr>
      </w:pPr>
    </w:p>
    <w:sectPr w:rsidR="00B85732" w:rsidRPr="00F33BE5" w:rsidSect="001206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732"/>
    <w:rsid w:val="000805CE"/>
    <w:rsid w:val="000F2546"/>
    <w:rsid w:val="000F7CD8"/>
    <w:rsid w:val="00120660"/>
    <w:rsid w:val="001E12A9"/>
    <w:rsid w:val="002203BC"/>
    <w:rsid w:val="00285EFF"/>
    <w:rsid w:val="005624F3"/>
    <w:rsid w:val="00594DA4"/>
    <w:rsid w:val="005B7D0D"/>
    <w:rsid w:val="0061447F"/>
    <w:rsid w:val="006951AC"/>
    <w:rsid w:val="007427C8"/>
    <w:rsid w:val="00993333"/>
    <w:rsid w:val="00A01D71"/>
    <w:rsid w:val="00AF52FF"/>
    <w:rsid w:val="00B61910"/>
    <w:rsid w:val="00B75964"/>
    <w:rsid w:val="00B85732"/>
    <w:rsid w:val="00D00A26"/>
    <w:rsid w:val="00D0503B"/>
    <w:rsid w:val="00D17F74"/>
    <w:rsid w:val="00D412C0"/>
    <w:rsid w:val="00E20791"/>
    <w:rsid w:val="00E21012"/>
    <w:rsid w:val="00E6240E"/>
    <w:rsid w:val="00E77694"/>
    <w:rsid w:val="00E93C3D"/>
    <w:rsid w:val="00F33BE5"/>
    <w:rsid w:val="00F40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8D54B5"/>
  <w15:docId w15:val="{6EC03AB4-AF59-4ED0-A64C-CF16664FD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27C8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  <w:style w:type="table" w:styleId="Reetkatablice">
    <w:name w:val="Table Grid"/>
    <w:basedOn w:val="Obinatablica"/>
    <w:uiPriority w:val="59"/>
    <w:rsid w:val="00D412C0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%20OV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62C20D-A3C7-4B27-83A3-60AEC2F4D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Obrazac OV.dotx</Template>
  <TotalTime>16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</dc:creator>
  <cp:keywords/>
  <dc:description/>
  <cp:lastModifiedBy>Danijela Turk</cp:lastModifiedBy>
  <cp:revision>6</cp:revision>
  <cp:lastPrinted>2024-01-12T08:47:00Z</cp:lastPrinted>
  <dcterms:created xsi:type="dcterms:W3CDTF">2025-12-11T08:27:00Z</dcterms:created>
  <dcterms:modified xsi:type="dcterms:W3CDTF">2025-12-17T11:45:00Z</dcterms:modified>
</cp:coreProperties>
</file>