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80"/>
        <w:gridCol w:w="2788"/>
        <w:gridCol w:w="3119"/>
      </w:tblGrid>
      <w:tr w:rsidR="009420C4" w:rsidRPr="00E01F3A" w14:paraId="3B1943A4" w14:textId="77777777" w:rsidTr="00C27960">
        <w:trPr>
          <w:trHeight w:val="719"/>
        </w:trPr>
        <w:tc>
          <w:tcPr>
            <w:tcW w:w="9287" w:type="dxa"/>
            <w:gridSpan w:val="3"/>
            <w:shd w:val="clear" w:color="auto" w:fill="D9D9D9"/>
            <w:vAlign w:val="center"/>
          </w:tcPr>
          <w:p w14:paraId="7298A852" w14:textId="77777777" w:rsidR="009420C4" w:rsidRPr="00E01F3A" w:rsidRDefault="009420C4" w:rsidP="00C27960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36"/>
                <w:szCs w:val="36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b/>
                <w:sz w:val="36"/>
                <w:szCs w:val="36"/>
                <w:lang w:eastAsia="zh-CN"/>
              </w:rPr>
              <w:t>OBRAZAC</w:t>
            </w:r>
          </w:p>
          <w:p w14:paraId="657E5895" w14:textId="77777777" w:rsidR="009420C4" w:rsidRPr="00E01F3A" w:rsidRDefault="009420C4" w:rsidP="00C279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01F3A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ZA PODNOŠENJE PRIGOVORA</w:t>
            </w:r>
          </w:p>
        </w:tc>
      </w:tr>
      <w:tr w:rsidR="009420C4" w:rsidRPr="00E01F3A" w14:paraId="5045BA8C" w14:textId="77777777" w:rsidTr="00C27960">
        <w:trPr>
          <w:trHeight w:val="831"/>
        </w:trPr>
        <w:tc>
          <w:tcPr>
            <w:tcW w:w="3380" w:type="dxa"/>
          </w:tcPr>
          <w:p w14:paraId="5344B98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nacrta zakona, drugog propisa ili akta o kojem se provode konzultacije</w:t>
            </w:r>
          </w:p>
        </w:tc>
        <w:tc>
          <w:tcPr>
            <w:tcW w:w="5907" w:type="dxa"/>
            <w:gridSpan w:val="2"/>
          </w:tcPr>
          <w:p w14:paraId="0E8F414C" w14:textId="77777777" w:rsidR="009420C4" w:rsidRPr="00547FCA" w:rsidRDefault="009420C4" w:rsidP="00547FCA">
            <w:pPr>
              <w:suppressAutoHyphens/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</w:pPr>
            <w:r w:rsidRPr="00EE42D4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 xml:space="preserve">PRIJEDLOG </w:t>
            </w:r>
          </w:p>
          <w:p w14:paraId="39F03C4A" w14:textId="516641C3" w:rsidR="009420C4" w:rsidRPr="00EE42D4" w:rsidRDefault="0082472A" w:rsidP="0082472A">
            <w:pPr>
              <w:suppressAutoHyphens/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</w:pPr>
            <w:r w:rsidRPr="0082472A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PRORA</w:t>
            </w:r>
            <w:r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Č</w:t>
            </w:r>
            <w:r w:rsidRPr="0082472A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UN</w:t>
            </w:r>
            <w:r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 xml:space="preserve">A </w:t>
            </w:r>
            <w:r w:rsidRPr="0082472A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OP</w:t>
            </w:r>
            <w:r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Ć</w:t>
            </w:r>
            <w:r w:rsidRPr="0082472A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INE SVETI JURAJ NA BREGU ZA 202</w:t>
            </w:r>
            <w:r w:rsidR="00C56641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6</w:t>
            </w:r>
            <w:r w:rsidRPr="0082472A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. GODINU</w:t>
            </w:r>
            <w:r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 xml:space="preserve"> </w:t>
            </w:r>
            <w:r w:rsidRPr="0082472A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I PROJEKCIJE ZA 202</w:t>
            </w:r>
            <w:r w:rsidR="00C56641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7</w:t>
            </w:r>
            <w:r w:rsidRPr="0082472A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 xml:space="preserve">. </w:t>
            </w:r>
            <w:r w:rsidR="00D55E0D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i</w:t>
            </w:r>
            <w:r w:rsidRPr="0082472A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 xml:space="preserve"> 202</w:t>
            </w:r>
            <w:r w:rsidR="00C56641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8</w:t>
            </w:r>
            <w:r w:rsidRPr="0082472A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. GODINU</w:t>
            </w:r>
          </w:p>
        </w:tc>
      </w:tr>
      <w:tr w:rsidR="009420C4" w:rsidRPr="00E01F3A" w14:paraId="3BD05D55" w14:textId="77777777" w:rsidTr="00C27960">
        <w:tc>
          <w:tcPr>
            <w:tcW w:w="3380" w:type="dxa"/>
          </w:tcPr>
          <w:p w14:paraId="1E127AA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tijela nadležnog za izradu nacrta</w:t>
            </w:r>
          </w:p>
        </w:tc>
        <w:tc>
          <w:tcPr>
            <w:tcW w:w="5907" w:type="dxa"/>
            <w:gridSpan w:val="2"/>
          </w:tcPr>
          <w:p w14:paraId="45F7504C" w14:textId="77777777" w:rsidR="009420C4" w:rsidRPr="00EE42D4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</w:pPr>
            <w:r w:rsidRPr="00EE42D4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Jedinstveni upravni odjel Općine Sveti Juraj na Bregu</w:t>
            </w:r>
          </w:p>
        </w:tc>
      </w:tr>
      <w:tr w:rsidR="009420C4" w:rsidRPr="00E01F3A" w14:paraId="01ED84A4" w14:textId="77777777" w:rsidTr="00C27960">
        <w:tc>
          <w:tcPr>
            <w:tcW w:w="3380" w:type="dxa"/>
          </w:tcPr>
          <w:p w14:paraId="43996B08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Razdoblje internetskih konzultacija</w:t>
            </w:r>
          </w:p>
          <w:p w14:paraId="6FABF3FC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(početak i završetak)</w:t>
            </w:r>
          </w:p>
        </w:tc>
        <w:tc>
          <w:tcPr>
            <w:tcW w:w="5907" w:type="dxa"/>
            <w:gridSpan w:val="2"/>
          </w:tcPr>
          <w:p w14:paraId="32BC01D5" w14:textId="77777777" w:rsidR="009420C4" w:rsidRPr="00EE42D4" w:rsidRDefault="009420C4" w:rsidP="00C27960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19F28CF" w14:textId="3CC01E58" w:rsidR="009420C4" w:rsidRPr="00EE42D4" w:rsidRDefault="00D55E0D" w:rsidP="009420C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03</w:t>
            </w:r>
            <w:r w:rsidR="00C55455" w:rsidRPr="008D579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studenoga</w:t>
            </w:r>
            <w:r w:rsidR="00C55455" w:rsidRPr="008D579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202</w:t>
            </w:r>
            <w:r w:rsidR="00C56641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</w:t>
            </w:r>
            <w:r w:rsidR="009420C4" w:rsidRPr="008D579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  </w:t>
            </w:r>
            <w:r w:rsidR="009420C4" w:rsidRPr="008D579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sym w:font="Symbol" w:char="F02D"/>
            </w:r>
            <w:r w:rsidR="00F63BED" w:rsidRPr="008D579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02</w:t>
            </w:r>
            <w:r w:rsidR="00C55455" w:rsidRPr="008D579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prosinca</w:t>
            </w:r>
            <w:r w:rsidR="00C55455" w:rsidRPr="000D3F2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202</w:t>
            </w:r>
            <w:r w:rsidR="00C56641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</w:t>
            </w:r>
            <w:r w:rsidR="009420C4" w:rsidRPr="000D3F2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 </w:t>
            </w:r>
          </w:p>
        </w:tc>
      </w:tr>
      <w:tr w:rsidR="009420C4" w:rsidRPr="00E01F3A" w14:paraId="30DAB9AC" w14:textId="77777777" w:rsidTr="00C27960">
        <w:tc>
          <w:tcPr>
            <w:tcW w:w="3380" w:type="dxa"/>
          </w:tcPr>
          <w:p w14:paraId="10062960" w14:textId="77777777" w:rsidR="009420C4" w:rsidRPr="00E01F3A" w:rsidDel="005D53AE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Ime i prezime osobe, odnosno, naziv predstavnika zainteresirane javnosti            (pojedinac, udruga, ustanove i sl.) koja daje svoje mišljenje, primjedbe i prijedloge na predloženi tekst </w:t>
            </w:r>
          </w:p>
        </w:tc>
        <w:tc>
          <w:tcPr>
            <w:tcW w:w="5907" w:type="dxa"/>
            <w:gridSpan w:val="2"/>
          </w:tcPr>
          <w:p w14:paraId="576DF848" w14:textId="77777777" w:rsidR="009420C4" w:rsidRPr="00E01F3A" w:rsidRDefault="009420C4" w:rsidP="00C27960">
            <w:pPr>
              <w:spacing w:after="0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2E41694C" w14:textId="77777777" w:rsidTr="00C27960">
        <w:trPr>
          <w:trHeight w:val="522"/>
        </w:trPr>
        <w:tc>
          <w:tcPr>
            <w:tcW w:w="3380" w:type="dxa"/>
          </w:tcPr>
          <w:p w14:paraId="5211DB51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Tematsko područje i brojnost korisnika koje predstavljate, odnosno interes koji zastupate</w:t>
            </w:r>
          </w:p>
        </w:tc>
        <w:tc>
          <w:tcPr>
            <w:tcW w:w="5907" w:type="dxa"/>
            <w:gridSpan w:val="2"/>
          </w:tcPr>
          <w:p w14:paraId="1217987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21E64F5D" w14:textId="77777777" w:rsidTr="00C27960">
        <w:tc>
          <w:tcPr>
            <w:tcW w:w="3380" w:type="dxa"/>
          </w:tcPr>
          <w:p w14:paraId="1E714E7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Načelni komentari na predloženi prijedlog</w:t>
            </w:r>
          </w:p>
        </w:tc>
        <w:tc>
          <w:tcPr>
            <w:tcW w:w="5907" w:type="dxa"/>
            <w:gridSpan w:val="2"/>
          </w:tcPr>
          <w:p w14:paraId="7BDB29FA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36964CB8" w14:textId="77777777" w:rsidTr="00C27960">
        <w:trPr>
          <w:trHeight w:val="2177"/>
        </w:trPr>
        <w:tc>
          <w:tcPr>
            <w:tcW w:w="3380" w:type="dxa"/>
          </w:tcPr>
          <w:p w14:paraId="1B7F59DC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Primjedbe na konkretne dijelove teksta s obrazloženjem te prijedlozi poboljšanja</w:t>
            </w:r>
          </w:p>
        </w:tc>
        <w:tc>
          <w:tcPr>
            <w:tcW w:w="5907" w:type="dxa"/>
            <w:gridSpan w:val="2"/>
          </w:tcPr>
          <w:p w14:paraId="7FA713C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i/>
                <w:sz w:val="18"/>
                <w:szCs w:val="18"/>
                <w:lang w:eastAsia="zh-CN"/>
              </w:rPr>
            </w:pPr>
          </w:p>
          <w:p w14:paraId="47AF993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i/>
                <w:sz w:val="18"/>
                <w:szCs w:val="18"/>
                <w:lang w:eastAsia="zh-CN"/>
              </w:rPr>
            </w:pPr>
          </w:p>
        </w:tc>
      </w:tr>
      <w:tr w:rsidR="009420C4" w:rsidRPr="00E01F3A" w14:paraId="1D583C68" w14:textId="77777777" w:rsidTr="00C27960">
        <w:tc>
          <w:tcPr>
            <w:tcW w:w="3380" w:type="dxa"/>
          </w:tcPr>
          <w:p w14:paraId="3F09F1F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Ime i prezime osobe (ili osoba) koja je sastavljala primjedbe ili osobe ovlaštene za predstavljanje predstavnika zainteresirane javnosti</w:t>
            </w:r>
          </w:p>
        </w:tc>
        <w:tc>
          <w:tcPr>
            <w:tcW w:w="5907" w:type="dxa"/>
            <w:gridSpan w:val="2"/>
          </w:tcPr>
          <w:p w14:paraId="7B94FA6E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197C2626" w14:textId="77777777" w:rsidTr="00C27960">
        <w:tc>
          <w:tcPr>
            <w:tcW w:w="3380" w:type="dxa"/>
          </w:tcPr>
          <w:p w14:paraId="5D1231BA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E-mail ili drugi podaci za kontakt</w:t>
            </w:r>
          </w:p>
        </w:tc>
        <w:tc>
          <w:tcPr>
            <w:tcW w:w="5907" w:type="dxa"/>
            <w:gridSpan w:val="2"/>
          </w:tcPr>
          <w:p w14:paraId="1E0AA58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7B5D6B8D" w14:textId="77777777" w:rsidTr="00C27960">
        <w:tc>
          <w:tcPr>
            <w:tcW w:w="3380" w:type="dxa"/>
          </w:tcPr>
          <w:p w14:paraId="4AD042F1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Datum dostavljanja</w:t>
            </w:r>
          </w:p>
        </w:tc>
        <w:tc>
          <w:tcPr>
            <w:tcW w:w="5907" w:type="dxa"/>
            <w:gridSpan w:val="2"/>
          </w:tcPr>
          <w:p w14:paraId="32A4E7C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4433CDFA" w14:textId="77777777" w:rsidTr="00C27960">
        <w:tc>
          <w:tcPr>
            <w:tcW w:w="3380" w:type="dxa"/>
          </w:tcPr>
          <w:p w14:paraId="49F3F66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Potpis</w:t>
            </w:r>
          </w:p>
        </w:tc>
        <w:tc>
          <w:tcPr>
            <w:tcW w:w="5907" w:type="dxa"/>
            <w:gridSpan w:val="2"/>
          </w:tcPr>
          <w:p w14:paraId="2F3FF8A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152A511A" w14:textId="77777777" w:rsidTr="00C27960">
        <w:tc>
          <w:tcPr>
            <w:tcW w:w="3380" w:type="dxa"/>
          </w:tcPr>
          <w:p w14:paraId="1271D474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Jeste li suglasni da se ovaj obrazac, s imenom/nazivom sudionika/ce savjetovanja objavi na internetskoj stranici Općine Sveti Juraj na Bregu?</w:t>
            </w:r>
          </w:p>
        </w:tc>
        <w:tc>
          <w:tcPr>
            <w:tcW w:w="2788" w:type="dxa"/>
          </w:tcPr>
          <w:p w14:paraId="33F01772" w14:textId="77777777" w:rsidR="009420C4" w:rsidRPr="00E01F3A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</w:t>
            </w:r>
          </w:p>
        </w:tc>
        <w:tc>
          <w:tcPr>
            <w:tcW w:w="3119" w:type="dxa"/>
          </w:tcPr>
          <w:p w14:paraId="1CC037D3" w14:textId="77777777" w:rsidR="009420C4" w:rsidRPr="00E01F3A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NE</w:t>
            </w:r>
          </w:p>
        </w:tc>
      </w:tr>
    </w:tbl>
    <w:p w14:paraId="137615CF" w14:textId="77777777" w:rsidR="009420C4" w:rsidRPr="00E01F3A" w:rsidRDefault="009420C4" w:rsidP="009420C4">
      <w:pPr>
        <w:suppressAutoHyphens/>
        <w:ind w:left="-142"/>
        <w:jc w:val="center"/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</w:pPr>
    </w:p>
    <w:p w14:paraId="342F64FD" w14:textId="4254A87B" w:rsidR="009420C4" w:rsidRPr="00E01F3A" w:rsidRDefault="009420C4" w:rsidP="009420C4">
      <w:pPr>
        <w:suppressAutoHyphens/>
        <w:ind w:left="-142"/>
        <w:jc w:val="center"/>
        <w:rPr>
          <w:rFonts w:ascii="Times New Roman" w:eastAsia="Calibri" w:hAnsi="Times New Roman" w:cs="Calibri"/>
          <w:sz w:val="18"/>
          <w:szCs w:val="18"/>
          <w:lang w:val="en-US" w:eastAsia="ar-SA"/>
        </w:rPr>
      </w:pPr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Važna napomena: p</w:t>
      </w:r>
      <w:r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opunjeni obrazac </w:t>
      </w:r>
      <w:r w:rsidRPr="000D3F28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zaključno </w:t>
      </w:r>
      <w:r w:rsidRPr="00275418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do </w:t>
      </w:r>
      <w:r w:rsidR="00D55E0D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02</w:t>
      </w:r>
      <w:r w:rsidR="00C55455" w:rsidRPr="00275418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. </w:t>
      </w:r>
      <w:r w:rsidR="00D55E0D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prosinca</w:t>
      </w:r>
      <w:r w:rsidR="00C55455" w:rsidRPr="008D5790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202</w:t>
      </w:r>
      <w:r w:rsidR="00C56641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5</w:t>
      </w:r>
      <w:r w:rsidRPr="008D5790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. </w:t>
      </w:r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dostaviti na adresu elektroničke pošte: </w:t>
      </w:r>
      <w:hyperlink r:id="rId4" w:history="1">
        <w:r w:rsidRPr="00E01F3A">
          <w:rPr>
            <w:rFonts w:ascii="Times New Roman" w:eastAsia="Calibri" w:hAnsi="Times New Roman" w:cs="Calibri"/>
            <w:color w:val="0000FF"/>
            <w:sz w:val="18"/>
            <w:szCs w:val="18"/>
            <w:u w:val="single"/>
            <w:lang w:val="en-US" w:eastAsia="ar-SA"/>
          </w:rPr>
          <w:t>nacelnik@svetijurajnabregu.hr</w:t>
        </w:r>
      </w:hyperlink>
    </w:p>
    <w:p w14:paraId="19421FFE" w14:textId="77777777" w:rsidR="009420C4" w:rsidRPr="00E01F3A" w:rsidRDefault="009420C4" w:rsidP="009420C4">
      <w:pPr>
        <w:suppressAutoHyphens/>
        <w:rPr>
          <w:rFonts w:ascii="Calibri" w:eastAsia="Calibri" w:hAnsi="Calibri" w:cs="Calibri"/>
          <w:lang w:val="en-US" w:eastAsia="ar-SA"/>
        </w:rPr>
      </w:pPr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Sukladno Općoj uredbi o zaštiti osobnih podataka (EU), osobni podaci neće se koristiti u druge svrhe, osim u povijesne, statističke ili znanstvene svrhe, uz uvjet poduzimanja odgovarajućih zaštitnih mjera. Anonimni, uvredljivi i irelevantni komentari neće se objavljivati.</w:t>
      </w:r>
    </w:p>
    <w:p w14:paraId="18D22433" w14:textId="77777777" w:rsidR="00B75964" w:rsidRDefault="00B75964" w:rsidP="00B75964"/>
    <w:sectPr w:rsidR="00B75964" w:rsidSect="007427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20C4"/>
    <w:rsid w:val="00012E4C"/>
    <w:rsid w:val="000C5F74"/>
    <w:rsid w:val="000D3F28"/>
    <w:rsid w:val="00126722"/>
    <w:rsid w:val="00275418"/>
    <w:rsid w:val="00547FCA"/>
    <w:rsid w:val="005624F3"/>
    <w:rsid w:val="00562BC0"/>
    <w:rsid w:val="00566738"/>
    <w:rsid w:val="00594DA4"/>
    <w:rsid w:val="006379A8"/>
    <w:rsid w:val="00652B94"/>
    <w:rsid w:val="006571FB"/>
    <w:rsid w:val="006D2293"/>
    <w:rsid w:val="007427C8"/>
    <w:rsid w:val="00792F03"/>
    <w:rsid w:val="0082472A"/>
    <w:rsid w:val="008D5790"/>
    <w:rsid w:val="009420C4"/>
    <w:rsid w:val="009E135A"/>
    <w:rsid w:val="00AC7126"/>
    <w:rsid w:val="00B75964"/>
    <w:rsid w:val="00B822C6"/>
    <w:rsid w:val="00BB0E99"/>
    <w:rsid w:val="00C55455"/>
    <w:rsid w:val="00C56641"/>
    <w:rsid w:val="00D55E0D"/>
    <w:rsid w:val="00D87788"/>
    <w:rsid w:val="00DA2FCC"/>
    <w:rsid w:val="00E9046A"/>
    <w:rsid w:val="00EE42D4"/>
    <w:rsid w:val="00F06A13"/>
    <w:rsid w:val="00F349BA"/>
    <w:rsid w:val="00F40572"/>
    <w:rsid w:val="00F43CE3"/>
    <w:rsid w:val="00F63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47D0B"/>
  <w15:docId w15:val="{40731E58-EBAB-4C23-AAA7-3F9B51AAC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8"/>
        <w:szCs w:val="28"/>
        <w:lang w:val="hr-H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20C4"/>
    <w:pPr>
      <w:spacing w:after="200"/>
    </w:pPr>
    <w:rPr>
      <w:rFonts w:asciiTheme="minorHAnsi" w:hAnsiTheme="minorHAnsi" w:cstheme="minorBidi"/>
      <w:sz w:val="22"/>
      <w:szCs w:val="2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B75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759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acelnik@svetijurajnabregu.hr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jela\Desktop\Obrazac.dotx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Obrazac.dotx</Template>
  <TotalTime>163</TotalTime>
  <Pages>1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Danijela Turk</cp:lastModifiedBy>
  <cp:revision>22</cp:revision>
  <dcterms:created xsi:type="dcterms:W3CDTF">2023-10-10T13:05:00Z</dcterms:created>
  <dcterms:modified xsi:type="dcterms:W3CDTF">2025-11-13T13:47:00Z</dcterms:modified>
</cp:coreProperties>
</file>