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227087">
        <w:trPr>
          <w:trHeight w:val="110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618E6BEF" w14:textId="77777777" w:rsidR="003B72D6" w:rsidRDefault="003B72D6" w:rsidP="003B72D6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14:paraId="1F6DDF55" w14:textId="2FCF9C19" w:rsidR="003B72D6" w:rsidRDefault="003B72D6" w:rsidP="003B7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72D6">
              <w:rPr>
                <w:rFonts w:ascii="Times New Roman" w:hAnsi="Times New Roman" w:cs="Times New Roman"/>
                <w:b/>
                <w:sz w:val="20"/>
                <w:szCs w:val="20"/>
              </w:rPr>
              <w:t>PROGRAM UTROŠKA SREDSTAVA ŠUMSKOG</w:t>
            </w:r>
          </w:p>
          <w:p w14:paraId="39F03C4A" w14:textId="68F2D84B" w:rsidR="00D61569" w:rsidRPr="00B50845" w:rsidRDefault="003B72D6" w:rsidP="003B7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72D6">
              <w:rPr>
                <w:rFonts w:ascii="Times New Roman" w:hAnsi="Times New Roman" w:cs="Times New Roman"/>
                <w:b/>
                <w:sz w:val="20"/>
                <w:szCs w:val="20"/>
              </w:rPr>
              <w:t>DOPRINOSA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B72D6">
              <w:rPr>
                <w:rFonts w:ascii="Times New Roman" w:hAnsi="Times New Roman" w:cs="Times New Roman"/>
                <w:b/>
                <w:sz w:val="20"/>
                <w:szCs w:val="20"/>
              </w:rPr>
              <w:t>ZA 2026. GODINU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49BAC71A" w:rsidR="009420C4" w:rsidRPr="00EE42D4" w:rsidRDefault="003C00C8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03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studenoga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 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sym w:font="Symbol" w:char="F02D"/>
            </w:r>
            <w:r w:rsidR="00F63BED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02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prosinca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</w:t>
            </w:r>
            <w:proofErr w:type="spellStart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ce</w:t>
            </w:r>
            <w:proofErr w:type="spellEnd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3CFF36AB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napomena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opunjeni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obrazac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zaključno</w:t>
      </w:r>
      <w:proofErr w:type="spellEnd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do </w:t>
      </w:r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02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proofErr w:type="spellStart"/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prosinca</w:t>
      </w:r>
      <w:proofErr w:type="spellEnd"/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 202</w:t>
      </w:r>
      <w:r w:rsidR="00EC5442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5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dostaviti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na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adresu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elektroničke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pošte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Općoj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uredbi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o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podataka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(EU),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podaci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koristiti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druge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osim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povijesne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statističke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ili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znanstvene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uz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uvjet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poduzimanja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odgovarajućih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mjera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Anonimni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uvredljivi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i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irelevantni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komentari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objavljivati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0F1E51"/>
    <w:rsid w:val="00227087"/>
    <w:rsid w:val="00251E3D"/>
    <w:rsid w:val="00322DF5"/>
    <w:rsid w:val="00345508"/>
    <w:rsid w:val="003B72D6"/>
    <w:rsid w:val="003C00C8"/>
    <w:rsid w:val="00427EB7"/>
    <w:rsid w:val="004B6DC8"/>
    <w:rsid w:val="004F70B7"/>
    <w:rsid w:val="00547FCA"/>
    <w:rsid w:val="005624F3"/>
    <w:rsid w:val="00562BC0"/>
    <w:rsid w:val="00566738"/>
    <w:rsid w:val="00594DA4"/>
    <w:rsid w:val="005C2F8A"/>
    <w:rsid w:val="006379A8"/>
    <w:rsid w:val="00652B94"/>
    <w:rsid w:val="006571FB"/>
    <w:rsid w:val="007427C8"/>
    <w:rsid w:val="00792F03"/>
    <w:rsid w:val="008358B3"/>
    <w:rsid w:val="008D5790"/>
    <w:rsid w:val="009420C4"/>
    <w:rsid w:val="009B37CB"/>
    <w:rsid w:val="009B3FF1"/>
    <w:rsid w:val="00AC7126"/>
    <w:rsid w:val="00B50845"/>
    <w:rsid w:val="00B75964"/>
    <w:rsid w:val="00B822C6"/>
    <w:rsid w:val="00BB0E99"/>
    <w:rsid w:val="00C55455"/>
    <w:rsid w:val="00CD510A"/>
    <w:rsid w:val="00D61569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3C00C8"/>
    <w:pPr>
      <w:spacing w:after="0"/>
      <w:ind w:left="720"/>
      <w:contextualSpacing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104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27</cp:revision>
  <dcterms:created xsi:type="dcterms:W3CDTF">2023-10-10T13:05:00Z</dcterms:created>
  <dcterms:modified xsi:type="dcterms:W3CDTF">2025-11-14T09:16:00Z</dcterms:modified>
</cp:coreProperties>
</file>