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227087">
        <w:trPr>
          <w:trHeight w:val="1101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3A8255C1" w14:textId="77777777" w:rsidR="00EA296E" w:rsidRDefault="00EA296E" w:rsidP="00EA296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39F03C4A" w14:textId="209E3724" w:rsidR="00D61569" w:rsidRPr="00B50845" w:rsidRDefault="00251E3D" w:rsidP="00251E3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1E3D">
              <w:rPr>
                <w:rFonts w:ascii="Times New Roman" w:hAnsi="Times New Roman" w:cs="Times New Roman"/>
                <w:b/>
                <w:sz w:val="20"/>
                <w:szCs w:val="20"/>
              </w:rPr>
              <w:t>PROGRAM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251E3D">
              <w:rPr>
                <w:rFonts w:ascii="Times New Roman" w:hAnsi="Times New Roman" w:cs="Times New Roman"/>
                <w:b/>
                <w:sz w:val="20"/>
                <w:szCs w:val="20"/>
              </w:rPr>
              <w:t>ODRŽAVANJA KOMUNALNE INFRASTRUKTURE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251E3D">
              <w:rPr>
                <w:rFonts w:ascii="Times New Roman" w:hAnsi="Times New Roman" w:cs="Times New Roman"/>
                <w:b/>
                <w:sz w:val="20"/>
                <w:szCs w:val="20"/>
              </w:rPr>
              <w:t>NA PODRUČJU OPĆINE SVETI JURAJ NA BREGU ZA 2026. GODINU</w:t>
            </w: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9420C4" w:rsidRPr="00E01F3A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49BAC71A" w:rsidR="009420C4" w:rsidRPr="00EE42D4" w:rsidRDefault="003C00C8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03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studenoga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 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sym w:font="Symbol" w:char="F02D"/>
            </w:r>
            <w:r w:rsidR="00F63BED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02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prosinca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sudionika/ce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3CFF36AB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 napomena: 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opunjeni obrazac </w:t>
      </w:r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zaključno 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do </w:t>
      </w:r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02</w:t>
      </w:r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prosinca</w:t>
      </w:r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 202</w:t>
      </w:r>
      <w:r w:rsidR="00EC5442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5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dostaviti na adresu elektroničke pošte: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8D22433" w14:textId="6EE64E05" w:rsidR="00B75964" w:rsidRPr="00D61569" w:rsidRDefault="009420C4" w:rsidP="00D61569">
      <w:pPr>
        <w:suppressAutoHyphens/>
        <w:rPr>
          <w:rFonts w:ascii="Calibri" w:eastAsia="Calibri" w:hAnsi="Calibri" w:cs="Calibri"/>
          <w:lang w:val="en-US" w:eastAsia="ar-SA"/>
        </w:rPr>
      </w:pPr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 Općoj uredbi o zaštiti osobnih podataka (EU), osobni podaci neće se koristiti u druge svrhe, osim u povijesne, statističke ili znanstvene svrhe, uz uvjet poduzimanja odgovarajućih zaštitnih mjera. Anonimni, uvredljivi i irelevantni komentari neće se objavljivati.</w:t>
      </w:r>
    </w:p>
    <w:sectPr w:rsidR="00B75964" w:rsidRPr="00D61569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C5F74"/>
    <w:rsid w:val="000D3F28"/>
    <w:rsid w:val="000F1E51"/>
    <w:rsid w:val="00227087"/>
    <w:rsid w:val="00251E3D"/>
    <w:rsid w:val="00322DF5"/>
    <w:rsid w:val="00345508"/>
    <w:rsid w:val="003C00C8"/>
    <w:rsid w:val="00427EB7"/>
    <w:rsid w:val="004B6DC8"/>
    <w:rsid w:val="004F70B7"/>
    <w:rsid w:val="00547FCA"/>
    <w:rsid w:val="005624F3"/>
    <w:rsid w:val="00562BC0"/>
    <w:rsid w:val="00566738"/>
    <w:rsid w:val="00594DA4"/>
    <w:rsid w:val="005C2F8A"/>
    <w:rsid w:val="006379A8"/>
    <w:rsid w:val="00652B94"/>
    <w:rsid w:val="006571FB"/>
    <w:rsid w:val="007427C8"/>
    <w:rsid w:val="00792F03"/>
    <w:rsid w:val="008D5790"/>
    <w:rsid w:val="009420C4"/>
    <w:rsid w:val="009B37CB"/>
    <w:rsid w:val="009B3FF1"/>
    <w:rsid w:val="00AC7126"/>
    <w:rsid w:val="00B50845"/>
    <w:rsid w:val="00B75964"/>
    <w:rsid w:val="00B822C6"/>
    <w:rsid w:val="00BB0E99"/>
    <w:rsid w:val="00C55455"/>
    <w:rsid w:val="00CD510A"/>
    <w:rsid w:val="00D61569"/>
    <w:rsid w:val="00DF03E0"/>
    <w:rsid w:val="00EA296E"/>
    <w:rsid w:val="00EC5442"/>
    <w:rsid w:val="00EE42D4"/>
    <w:rsid w:val="00F06A13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3C00C8"/>
    <w:pPr>
      <w:spacing w:after="0"/>
      <w:ind w:left="720"/>
      <w:contextualSpacing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102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26</cp:revision>
  <dcterms:created xsi:type="dcterms:W3CDTF">2023-10-10T13:05:00Z</dcterms:created>
  <dcterms:modified xsi:type="dcterms:W3CDTF">2025-11-14T07:10:00Z</dcterms:modified>
</cp:coreProperties>
</file>