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227087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F733415" w14:textId="7F2E340C" w:rsidR="00B50845" w:rsidRPr="00B50845" w:rsidRDefault="00B50845" w:rsidP="00B508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084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PROGRAM </w:t>
            </w:r>
            <w:r w:rsidRPr="00B508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JAVNIH POTREBA U SPORTU NA PODRUČJU</w:t>
            </w:r>
          </w:p>
          <w:p w14:paraId="41A1D8AE" w14:textId="4AA06AC9" w:rsidR="00B50845" w:rsidRPr="00B50845" w:rsidRDefault="00B50845" w:rsidP="00B508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084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OPĆINE SVETI JURAJ NA BREGU U 2026. GODINI</w:t>
            </w:r>
          </w:p>
          <w:p w14:paraId="39F03C4A" w14:textId="6FFBE979" w:rsidR="00D61569" w:rsidRPr="00B50845" w:rsidRDefault="00D61569" w:rsidP="00B50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9BAC71A" w:rsidR="009420C4" w:rsidRPr="00EE42D4" w:rsidRDefault="003C00C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</w:t>
            </w:r>
            <w:proofErr w:type="spellStart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ce</w:t>
            </w:r>
            <w:proofErr w:type="spellEnd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3CFF36A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napomena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opunjeni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obrazac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zaključno</w:t>
      </w:r>
      <w:proofErr w:type="spellEnd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proofErr w:type="spellEnd"/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dostaviti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na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adresu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elektroničke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pošte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Općoj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uredbi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o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podataka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(EU),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podaci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koristiti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druge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osim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povijesne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statističke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ili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znanstvene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uz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uvjet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poduzimanja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odgovarajućih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mjera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Anonimni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uvredljivi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i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irelevantni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komentari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objavljivati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0F1E51"/>
    <w:rsid w:val="00227087"/>
    <w:rsid w:val="00322DF5"/>
    <w:rsid w:val="00345508"/>
    <w:rsid w:val="003C00C8"/>
    <w:rsid w:val="00427EB7"/>
    <w:rsid w:val="004B6DC8"/>
    <w:rsid w:val="004F70B7"/>
    <w:rsid w:val="00547FCA"/>
    <w:rsid w:val="005624F3"/>
    <w:rsid w:val="00562BC0"/>
    <w:rsid w:val="00566738"/>
    <w:rsid w:val="00594DA4"/>
    <w:rsid w:val="006379A8"/>
    <w:rsid w:val="00652B94"/>
    <w:rsid w:val="006571FB"/>
    <w:rsid w:val="007427C8"/>
    <w:rsid w:val="00792F03"/>
    <w:rsid w:val="008D5790"/>
    <w:rsid w:val="009420C4"/>
    <w:rsid w:val="009B37CB"/>
    <w:rsid w:val="009B3FF1"/>
    <w:rsid w:val="00AC7126"/>
    <w:rsid w:val="00B50845"/>
    <w:rsid w:val="00B75964"/>
    <w:rsid w:val="00B822C6"/>
    <w:rsid w:val="00BB0E99"/>
    <w:rsid w:val="00C55455"/>
    <w:rsid w:val="00CD510A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3C00C8"/>
    <w:pPr>
      <w:spacing w:after="0"/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102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25</cp:revision>
  <dcterms:created xsi:type="dcterms:W3CDTF">2023-10-10T13:05:00Z</dcterms:created>
  <dcterms:modified xsi:type="dcterms:W3CDTF">2025-11-13T14:18:00Z</dcterms:modified>
</cp:coreProperties>
</file>