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EA296E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DE0D80D" w14:textId="2115C5DD" w:rsidR="00127AC8" w:rsidRPr="00127AC8" w:rsidRDefault="00127AC8" w:rsidP="00127A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27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ODLUKU</w:t>
            </w:r>
          </w:p>
          <w:p w14:paraId="39F03C4A" w14:textId="090CE537" w:rsidR="009420C4" w:rsidRPr="00127AC8" w:rsidRDefault="00127AC8" w:rsidP="00127AC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27AC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 SUFINANCIRANJU PROGRAMA PRODUŽENOG BORAVKA U OSNOVNOJ ŠKOLI IVANA GORANA KOVAČIĆA SVETI JURAJ NA BREGU U ŠKOLSKOJ GODINI 2025./2026.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145D46" w:rsidRPr="00145D46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145D46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89EB79F" w:rsidR="009420C4" w:rsidRPr="00145D46" w:rsidRDefault="005329FC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03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prosinca</w:t>
            </w:r>
            <w:r w:rsidR="00C55455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45D4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2ED22350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do </w:t>
      </w:r>
      <w:r w:rsidR="005329FC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02</w:t>
      </w:r>
      <w:r w:rsidR="00C55455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="005329FC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r w:rsidR="00C55455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EC5442"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145D46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4EC22F91" w:rsidR="00B75964" w:rsidRPr="00127AC8" w:rsidRDefault="009420C4" w:rsidP="00127AC8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sectPr w:rsidR="00B75964" w:rsidRPr="00127AC8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66B12"/>
    <w:rsid w:val="000C5F74"/>
    <w:rsid w:val="000D3F28"/>
    <w:rsid w:val="00127AC8"/>
    <w:rsid w:val="00145D46"/>
    <w:rsid w:val="002078E1"/>
    <w:rsid w:val="00345508"/>
    <w:rsid w:val="004B6DC8"/>
    <w:rsid w:val="005329FC"/>
    <w:rsid w:val="00547FCA"/>
    <w:rsid w:val="005624F3"/>
    <w:rsid w:val="00562BC0"/>
    <w:rsid w:val="00566738"/>
    <w:rsid w:val="00594DA4"/>
    <w:rsid w:val="006379A8"/>
    <w:rsid w:val="00652B94"/>
    <w:rsid w:val="006571FB"/>
    <w:rsid w:val="007427C8"/>
    <w:rsid w:val="00792F03"/>
    <w:rsid w:val="008B010C"/>
    <w:rsid w:val="008D5790"/>
    <w:rsid w:val="009420C4"/>
    <w:rsid w:val="009B3FF1"/>
    <w:rsid w:val="00AC7126"/>
    <w:rsid w:val="00B75964"/>
    <w:rsid w:val="00B822C6"/>
    <w:rsid w:val="00BB0E99"/>
    <w:rsid w:val="00C55455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99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23</cp:revision>
  <dcterms:created xsi:type="dcterms:W3CDTF">2023-10-10T13:05:00Z</dcterms:created>
  <dcterms:modified xsi:type="dcterms:W3CDTF">2025-11-13T13:51:00Z</dcterms:modified>
</cp:coreProperties>
</file>