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4215F3">
        <w:trPr>
          <w:trHeight w:val="1243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3A8255C1" w14:textId="77777777" w:rsidR="00EA296E" w:rsidRDefault="00EA296E" w:rsidP="00EA296E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  <w:p w14:paraId="4EA74DD2" w14:textId="54BF90E7" w:rsidR="004215F3" w:rsidRPr="004215F3" w:rsidRDefault="004215F3" w:rsidP="004215F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215F3">
              <w:rPr>
                <w:rFonts w:ascii="Times New Roman" w:hAnsi="Times New Roman" w:cs="Times New Roman"/>
                <w:b/>
              </w:rPr>
              <w:t>ODLUK</w:t>
            </w:r>
            <w:r>
              <w:rPr>
                <w:rFonts w:ascii="Times New Roman" w:hAnsi="Times New Roman" w:cs="Times New Roman"/>
                <w:b/>
              </w:rPr>
              <w:t>A</w:t>
            </w:r>
            <w:r w:rsidRPr="004215F3">
              <w:rPr>
                <w:rFonts w:ascii="Times New Roman" w:hAnsi="Times New Roman" w:cs="Times New Roman"/>
                <w:b/>
              </w:rPr>
              <w:t xml:space="preserve"> O IZVRŠAVANJU PRORAČUNA </w:t>
            </w:r>
          </w:p>
          <w:p w14:paraId="0361540C" w14:textId="77777777" w:rsidR="004215F3" w:rsidRPr="004215F3" w:rsidRDefault="004215F3" w:rsidP="004215F3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4215F3">
              <w:rPr>
                <w:rFonts w:ascii="Times New Roman" w:hAnsi="Times New Roman" w:cs="Times New Roman"/>
                <w:b/>
              </w:rPr>
              <w:t>OPĆINE</w:t>
            </w:r>
            <w:r w:rsidRPr="004215F3">
              <w:rPr>
                <w:rFonts w:ascii="Times New Roman" w:hAnsi="Times New Roman" w:cs="Times New Roman"/>
              </w:rPr>
              <w:t xml:space="preserve"> </w:t>
            </w:r>
            <w:r w:rsidRPr="004215F3">
              <w:rPr>
                <w:rFonts w:ascii="Times New Roman" w:hAnsi="Times New Roman" w:cs="Times New Roman"/>
                <w:b/>
              </w:rPr>
              <w:t>SVETI JURAJ NA BREGU</w:t>
            </w:r>
          </w:p>
          <w:p w14:paraId="39F03C4A" w14:textId="2101953A" w:rsidR="004215F3" w:rsidRPr="004215F3" w:rsidRDefault="004215F3" w:rsidP="004215F3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4215F3">
              <w:rPr>
                <w:rFonts w:ascii="Times New Roman" w:hAnsi="Times New Roman" w:cs="Times New Roman"/>
                <w:b/>
              </w:rPr>
              <w:t>ZA 2026. GODINU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5FF01F19" w:rsidR="009420C4" w:rsidRPr="00EE42D4" w:rsidRDefault="000D3F28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  <w:r w:rsidR="008C3DF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  <w:r w:rsidR="00C5545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0C5F74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8C3DF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8C3DF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prosinca</w:t>
            </w:r>
            <w:r w:rsidR="00C55455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8C3DF5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</w:t>
            </w:r>
            <w:proofErr w:type="spellStart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ce</w:t>
            </w:r>
            <w:proofErr w:type="spellEnd"/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75553774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napomena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opunjeni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obrazac</w:t>
      </w:r>
      <w:proofErr w:type="spellEnd"/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zaključno</w:t>
      </w:r>
      <w:proofErr w:type="spellEnd"/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r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 </w:t>
      </w:r>
      <w:r w:rsidR="008C3DF5"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03</w:t>
      </w:r>
      <w:r w:rsidR="00C55455"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proofErr w:type="spellStart"/>
      <w:r w:rsidR="008C3DF5"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proofErr w:type="spellEnd"/>
      <w:r w:rsidR="00C55455"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EC5442" w:rsidRPr="008C3DF5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8D5790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dostaviti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na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adresu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elektroničke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pošte</w:t>
      </w:r>
      <w:proofErr w:type="spellEnd"/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8D22433" w14:textId="6EE64E05" w:rsidR="00B75964" w:rsidRPr="00D61569" w:rsidRDefault="009420C4" w:rsidP="00D61569">
      <w:pPr>
        <w:suppressAutoHyphens/>
        <w:rPr>
          <w:rFonts w:ascii="Calibri" w:eastAsia="Calibri" w:hAnsi="Calibri" w:cs="Calibri"/>
          <w:lang w:val="en-US" w:eastAsia="ar-SA"/>
        </w:rPr>
      </w:pP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Općoj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uredbi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o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podataka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(EU),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osobni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podaci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koristiti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druge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osim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u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povijesne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statističke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ili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znanstvene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svrhe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uz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uvjet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poduzimanja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odgovarajućih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zaštitnih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mjera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.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Anonimni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,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uvredljivi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i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irelevantni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komentari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neće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 xml:space="preserve"> se </w:t>
      </w:r>
      <w:proofErr w:type="spellStart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objavljivati</w:t>
      </w:r>
      <w:proofErr w:type="spellEnd"/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.</w:t>
      </w:r>
    </w:p>
    <w:sectPr w:rsidR="00B75964" w:rsidRPr="00D61569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345508"/>
    <w:rsid w:val="003F21FA"/>
    <w:rsid w:val="004215F3"/>
    <w:rsid w:val="00427EB7"/>
    <w:rsid w:val="004B6DC8"/>
    <w:rsid w:val="00547FCA"/>
    <w:rsid w:val="005624F3"/>
    <w:rsid w:val="00562BC0"/>
    <w:rsid w:val="00566738"/>
    <w:rsid w:val="00594DA4"/>
    <w:rsid w:val="005E3EB0"/>
    <w:rsid w:val="006379A8"/>
    <w:rsid w:val="00652B94"/>
    <w:rsid w:val="006571FB"/>
    <w:rsid w:val="007427C8"/>
    <w:rsid w:val="00792F03"/>
    <w:rsid w:val="008C3DF5"/>
    <w:rsid w:val="008D5790"/>
    <w:rsid w:val="009420C4"/>
    <w:rsid w:val="009B3FF1"/>
    <w:rsid w:val="00AC7126"/>
    <w:rsid w:val="00B75964"/>
    <w:rsid w:val="00B822C6"/>
    <w:rsid w:val="00BB0E99"/>
    <w:rsid w:val="00C55455"/>
    <w:rsid w:val="00D61569"/>
    <w:rsid w:val="00DF03E0"/>
    <w:rsid w:val="00EA296E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99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24</cp:revision>
  <dcterms:created xsi:type="dcterms:W3CDTF">2023-10-10T13:05:00Z</dcterms:created>
  <dcterms:modified xsi:type="dcterms:W3CDTF">2025-11-14T06:22:00Z</dcterms:modified>
</cp:coreProperties>
</file>